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CC"/>
  <w:body>
    <w:p w14:paraId="3FD3F50B" w14:textId="08168F0B" w:rsidR="00E243FC" w:rsidRPr="00AA360F" w:rsidRDefault="007172AE" w:rsidP="00E243FC">
      <w:pPr>
        <w:pStyle w:val="Heading1"/>
        <w:jc w:val="center"/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0A796F" wp14:editId="5E661938">
                <wp:simplePos x="0" y="0"/>
                <wp:positionH relativeFrom="column">
                  <wp:posOffset>1691005</wp:posOffset>
                </wp:positionH>
                <wp:positionV relativeFrom="paragraph">
                  <wp:posOffset>6343650</wp:posOffset>
                </wp:positionV>
                <wp:extent cx="1486535" cy="1840230"/>
                <wp:effectExtent l="5080" t="9525" r="13335" b="7620"/>
                <wp:wrapSquare wrapText="bothSides"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84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0DD9" w14:textId="168429AA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EF11D" wp14:editId="08328E27">
                                  <wp:extent cx="1297305" cy="1743710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305" cy="174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A79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15pt;margin-top:499.5pt;width:117.05pt;height:144.9pt;z-index:2516961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">
                <v:textbox style="mso-fit-shape-to-text:t">
                  <w:txbxContent>
                    <w:p w14:paraId="07FC0DD9" w14:textId="168429AA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6F7EF11D" wp14:editId="08328E27">
                            <wp:extent cx="1297305" cy="1743710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305" cy="174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EFC90" wp14:editId="4CF8CF30">
                <wp:simplePos x="0" y="0"/>
                <wp:positionH relativeFrom="page">
                  <wp:posOffset>409575</wp:posOffset>
                </wp:positionH>
                <wp:positionV relativeFrom="page">
                  <wp:posOffset>7477125</wp:posOffset>
                </wp:positionV>
                <wp:extent cx="2457450" cy="1800225"/>
                <wp:effectExtent l="0" t="0" r="0" b="0"/>
                <wp:wrapNone/>
                <wp:docPr id="47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46D51" w14:textId="51965B6C" w:rsidR="000D5A41" w:rsidRPr="00927132" w:rsidRDefault="000D5A41" w:rsidP="00852988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927132">
                              <w:rPr>
                                <w:sz w:val="18"/>
                                <w:szCs w:val="18"/>
                              </w:rPr>
                              <w:t>Huge thanks to Gill Smith and Peter Mills for their input in creating the scavenger hunt! We have had some fantastic feedback on this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community event</w:t>
                            </w:r>
                            <w:r w:rsidRPr="00927132">
                              <w:rPr>
                                <w:sz w:val="18"/>
                                <w:szCs w:val="18"/>
                              </w:rPr>
                              <w:t xml:space="preserve"> and have raised £310 so far! It is still running until the end of November and is a great way of getting in your family exercise! Information on signing up can be found here: https://www.justgiving.com/fundraising/twissgreen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FC90" id="Text Box 291" o:spid="_x0000_s1027" type="#_x0000_t202" style="position:absolute;left:0;text-align:left;margin-left:32.25pt;margin-top:588.75pt;width:193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" filled="f" stroked="f">
                <v:textbox inset="0,0,0,0">
                  <w:txbxContent>
                    <w:p w14:paraId="11746D51" w14:textId="51965B6C" w:rsidR="000D5A41" w:rsidRPr="00927132" w:rsidRDefault="000D5A41" w:rsidP="00852988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927132">
                        <w:rPr>
                          <w:sz w:val="18"/>
                          <w:szCs w:val="18"/>
                        </w:rPr>
                        <w:t>Huge thanks to Gill Smith and Peter Mills for their input in creating the scavenger hunt! We have had some fantastic feedback on this</w:t>
                      </w:r>
                      <w:r>
                        <w:rPr>
                          <w:sz w:val="18"/>
                          <w:szCs w:val="18"/>
                        </w:rPr>
                        <w:t xml:space="preserve"> community event</w:t>
                      </w:r>
                      <w:r w:rsidRPr="00927132">
                        <w:rPr>
                          <w:sz w:val="18"/>
                          <w:szCs w:val="18"/>
                        </w:rPr>
                        <w:t xml:space="preserve"> and have raised £310 so far! It is still running until the end of November and is a great way of getting in your family exercise! Information on signing up can be found here: https://www.justgiving.com/fundraising/twissgreen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BC973" wp14:editId="3C90FC98">
                <wp:simplePos x="0" y="0"/>
                <wp:positionH relativeFrom="page">
                  <wp:posOffset>523875</wp:posOffset>
                </wp:positionH>
                <wp:positionV relativeFrom="page">
                  <wp:posOffset>7048500</wp:posOffset>
                </wp:positionV>
                <wp:extent cx="2971800" cy="318770"/>
                <wp:effectExtent l="0" t="0" r="0" b="0"/>
                <wp:wrapNone/>
                <wp:docPr id="47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88BB4" w14:textId="6B3DA63F" w:rsidR="000D5A41" w:rsidRPr="00456E19" w:rsidRDefault="000D5A41" w:rsidP="00647FE7">
                            <w:pPr>
                              <w:pStyle w:val="Heading1"/>
                            </w:pPr>
                            <w:r>
                              <w:t>Scavenger Hunt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BC973" id="Text Box 290" o:spid="_x0000_s1028" type="#_x0000_t202" style="position:absolute;left:0;text-align:left;margin-left:41.25pt;margin-top:555pt;width:23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" filled="f" stroked="f">
                <v:textbox style="mso-fit-shape-to-text:t" inset="0,0,0,0">
                  <w:txbxContent>
                    <w:p w14:paraId="20D88BB4" w14:textId="6B3DA63F" w:rsidR="000D5A41" w:rsidRPr="00456E19" w:rsidRDefault="000D5A41" w:rsidP="00647FE7">
                      <w:pPr>
                        <w:pStyle w:val="Heading1"/>
                      </w:pPr>
                      <w:r>
                        <w:t>Scavenger Hunt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E6922E" wp14:editId="17FC77D0">
                <wp:simplePos x="0" y="0"/>
                <wp:positionH relativeFrom="column">
                  <wp:posOffset>3148965</wp:posOffset>
                </wp:positionH>
                <wp:positionV relativeFrom="paragraph">
                  <wp:posOffset>6867525</wp:posOffset>
                </wp:positionV>
                <wp:extent cx="1442085" cy="1913255"/>
                <wp:effectExtent l="5715" t="9525" r="9525" b="10795"/>
                <wp:wrapSquare wrapText="bothSides"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6BBB7" w14:textId="444B1D9E" w:rsidR="000D5A41" w:rsidRDefault="007172AE" w:rsidP="009271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D95DC" wp14:editId="70172DF6">
                                  <wp:extent cx="1562735" cy="2084070"/>
                                  <wp:effectExtent l="0" t="0" r="0" b="0"/>
                                  <wp:docPr id="467" name="Picture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735" cy="208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FED86" w14:textId="4C653E23" w:rsidR="000D5A41" w:rsidRDefault="000D5A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922E" id="_x0000_s1029" type="#_x0000_t202" style="position:absolute;left:0;text-align:left;margin-left:247.95pt;margin-top:540.75pt;width:113.55pt;height:150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D5LgIAAFo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">
                <v:textbox>
                  <w:txbxContent>
                    <w:p w14:paraId="4016BBB7" w14:textId="444B1D9E" w:rsidR="000D5A41" w:rsidRDefault="007172AE" w:rsidP="00927132">
                      <w:r>
                        <w:rPr>
                          <w:noProof/>
                        </w:rPr>
                        <w:drawing>
                          <wp:inline distT="0" distB="0" distL="0" distR="0" wp14:anchorId="630D95DC" wp14:editId="70172DF6">
                            <wp:extent cx="1562735" cy="2084070"/>
                            <wp:effectExtent l="0" t="0" r="0" b="0"/>
                            <wp:docPr id="467" name="Picture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735" cy="208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FED86" w14:textId="4C653E23" w:rsidR="000D5A41" w:rsidRDefault="000D5A4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DA31EB" wp14:editId="6E898F22">
                <wp:simplePos x="0" y="0"/>
                <wp:positionH relativeFrom="column">
                  <wp:posOffset>4659630</wp:posOffset>
                </wp:positionH>
                <wp:positionV relativeFrom="paragraph">
                  <wp:posOffset>6495415</wp:posOffset>
                </wp:positionV>
                <wp:extent cx="1436370" cy="1758950"/>
                <wp:effectExtent l="11430" t="8890" r="9525" b="13335"/>
                <wp:wrapSquare wrapText="bothSides"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5B550" w14:textId="278A6C51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34EB2" wp14:editId="4E44269E">
                                  <wp:extent cx="1243965" cy="1658620"/>
                                  <wp:effectExtent l="0" t="0" r="0" b="0"/>
                                  <wp:docPr id="468" name="Picture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965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31EB" id="_x0000_s1030" type="#_x0000_t202" style="position:absolute;left:0;text-align:left;margin-left:366.9pt;margin-top:511.45pt;width:113.1pt;height:138.5pt;z-index:2516981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">
                <v:textbox style="mso-fit-shape-to-text:t">
                  <w:txbxContent>
                    <w:p w14:paraId="2295B550" w14:textId="278A6C51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68E34EB2" wp14:editId="4E44269E">
                            <wp:extent cx="1243965" cy="1658620"/>
                            <wp:effectExtent l="0" t="0" r="0" b="0"/>
                            <wp:docPr id="468" name="Picture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965" cy="165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8DCCF6" wp14:editId="00310608">
                <wp:simplePos x="0" y="0"/>
                <wp:positionH relativeFrom="column">
                  <wp:posOffset>4255135</wp:posOffset>
                </wp:positionH>
                <wp:positionV relativeFrom="paragraph">
                  <wp:posOffset>4505325</wp:posOffset>
                </wp:positionV>
                <wp:extent cx="1402715" cy="1715770"/>
                <wp:effectExtent l="6985" t="9525" r="9525" b="8255"/>
                <wp:wrapSquare wrapText="bothSides"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69B0" w14:textId="5C89590F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F81D5" wp14:editId="5751146C">
                                  <wp:extent cx="1212215" cy="1616075"/>
                                  <wp:effectExtent l="0" t="0" r="0" b="0"/>
                                  <wp:docPr id="469" name="Picture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215" cy="161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DCCF6" id="_x0000_s1031" type="#_x0000_t202" style="position:absolute;left:0;text-align:left;margin-left:335.05pt;margin-top:354.75pt;width:110.45pt;height:135.1pt;z-index:2516879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">
                <v:textbox style="mso-fit-shape-to-text:t">
                  <w:txbxContent>
                    <w:p w14:paraId="4E0969B0" w14:textId="5C89590F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43DF81D5" wp14:editId="5751146C">
                            <wp:extent cx="1212215" cy="1616075"/>
                            <wp:effectExtent l="0" t="0" r="0" b="0"/>
                            <wp:docPr id="469" name="Picture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215" cy="16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6A236DD" wp14:editId="602064DE">
                <wp:simplePos x="0" y="0"/>
                <wp:positionH relativeFrom="column">
                  <wp:posOffset>2000250</wp:posOffset>
                </wp:positionH>
                <wp:positionV relativeFrom="paragraph">
                  <wp:posOffset>4482465</wp:posOffset>
                </wp:positionV>
                <wp:extent cx="2167890" cy="1582420"/>
                <wp:effectExtent l="7620" t="13335" r="5715" b="13970"/>
                <wp:wrapSquare wrapText="bothSides"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C7F4C" w14:textId="2519B796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F78F3" wp14:editId="08B8657A">
                                  <wp:extent cx="1977390" cy="1477645"/>
                                  <wp:effectExtent l="0" t="0" r="0" b="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390" cy="1477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A236DD" id="_x0000_s1032" type="#_x0000_t202" style="position:absolute;left:0;text-align:left;margin-left:157.5pt;margin-top:352.95pt;width:170.7pt;height:124.6pt;z-index:25169203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">
                <v:textbox style="mso-fit-shape-to-text:t">
                  <w:txbxContent>
                    <w:p w14:paraId="6ABC7F4C" w14:textId="2519B796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00CF78F3" wp14:editId="08B8657A">
                            <wp:extent cx="1977390" cy="1477645"/>
                            <wp:effectExtent l="0" t="0" r="0" b="0"/>
                            <wp:docPr id="470" name="Picture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7390" cy="1477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FC6387" wp14:editId="0178FEE7">
                <wp:simplePos x="0" y="0"/>
                <wp:positionH relativeFrom="page">
                  <wp:posOffset>4183380</wp:posOffset>
                </wp:positionH>
                <wp:positionV relativeFrom="page">
                  <wp:posOffset>2485390</wp:posOffset>
                </wp:positionV>
                <wp:extent cx="3015615" cy="271780"/>
                <wp:effectExtent l="1905" t="0" r="1905" b="0"/>
                <wp:wrapNone/>
                <wp:docPr id="46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BC591" w14:textId="7EF12A4D" w:rsidR="000D5A41" w:rsidRPr="00927132" w:rsidRDefault="000D5A41" w:rsidP="00647FE7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 w:rsidRPr="00927132">
                              <w:rPr>
                                <w:sz w:val="28"/>
                                <w:szCs w:val="28"/>
                              </w:rPr>
                              <w:t>Crazy Hair and Scary Face Day!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6387" id="Text Box 443" o:spid="_x0000_s1033" type="#_x0000_t202" style="position:absolute;left:0;text-align:left;margin-left:329.4pt;margin-top:195.7pt;width:237.45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" filled="f" stroked="f">
                <v:textbox inset="0,0,0,0">
                  <w:txbxContent>
                    <w:p w14:paraId="423BC591" w14:textId="7EF12A4D" w:rsidR="000D5A41" w:rsidRPr="00927132" w:rsidRDefault="000D5A41" w:rsidP="00647FE7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 w:rsidRPr="00927132">
                        <w:rPr>
                          <w:sz w:val="28"/>
                          <w:szCs w:val="28"/>
                        </w:rPr>
                        <w:t>Crazy Hair and Scary Face Day!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D59DC4" wp14:editId="4EC4FE34">
                <wp:simplePos x="0" y="0"/>
                <wp:positionH relativeFrom="column">
                  <wp:posOffset>-342900</wp:posOffset>
                </wp:positionH>
                <wp:positionV relativeFrom="paragraph">
                  <wp:posOffset>4438650</wp:posOffset>
                </wp:positionV>
                <wp:extent cx="2176780" cy="1758950"/>
                <wp:effectExtent l="7620" t="13335" r="6350" b="8890"/>
                <wp:wrapSquare wrapText="bothSides"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A3C5D" w14:textId="35992260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FA731" wp14:editId="2E48B01D">
                                  <wp:extent cx="1988185" cy="1658620"/>
                                  <wp:effectExtent l="0" t="0" r="0" b="0"/>
                                  <wp:docPr id="471" name="Picture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185" cy="165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59DC4" id="_x0000_s1034" type="#_x0000_t202" style="position:absolute;left:0;text-align:left;margin-left:-27pt;margin-top:349.5pt;width:171.4pt;height:138.5pt;z-index:25168998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">
                <v:textbox style="mso-fit-shape-to-text:t">
                  <w:txbxContent>
                    <w:p w14:paraId="6CAA3C5D" w14:textId="35992260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6A0FA731" wp14:editId="2E48B01D">
                            <wp:extent cx="1988185" cy="1658620"/>
                            <wp:effectExtent l="0" t="0" r="0" b="0"/>
                            <wp:docPr id="471" name="Picture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185" cy="165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7814440" wp14:editId="51E0FD51">
                <wp:simplePos x="0" y="0"/>
                <wp:positionH relativeFrom="column">
                  <wp:posOffset>2887345</wp:posOffset>
                </wp:positionH>
                <wp:positionV relativeFrom="paragraph">
                  <wp:posOffset>3114675</wp:posOffset>
                </wp:positionV>
                <wp:extent cx="1250315" cy="1510665"/>
                <wp:effectExtent l="6350" t="9525" r="10160" b="13335"/>
                <wp:wrapSquare wrapText="bothSides"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51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5F775" w14:textId="2E9F47E2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1B09D" wp14:editId="7B2DFF12">
                                  <wp:extent cx="1052830" cy="1414145"/>
                                  <wp:effectExtent l="0" t="0" r="0" b="0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4440" id="_x0000_s1035" type="#_x0000_t202" style="position:absolute;left:0;text-align:left;margin-left:227.35pt;margin-top:245.25pt;width:98.45pt;height:118.95pt;z-index:251683840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">
                <v:textbox style="mso-fit-shape-to-text:t">
                  <w:txbxContent>
                    <w:p w14:paraId="3415F775" w14:textId="2E9F47E2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7D41B09D" wp14:editId="7B2DFF12">
                            <wp:extent cx="1052830" cy="1414145"/>
                            <wp:effectExtent l="0" t="0" r="0" b="0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141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7BD7C0" wp14:editId="5580B8B1">
                <wp:simplePos x="0" y="0"/>
                <wp:positionH relativeFrom="column">
                  <wp:posOffset>4398645</wp:posOffset>
                </wp:positionH>
                <wp:positionV relativeFrom="paragraph">
                  <wp:posOffset>3067050</wp:posOffset>
                </wp:positionV>
                <wp:extent cx="1316355" cy="1501140"/>
                <wp:effectExtent l="7620" t="9525" r="9525" b="13335"/>
                <wp:wrapSquare wrapText="bothSides"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4258" w14:textId="4A5532F3" w:rsidR="000D5A41" w:rsidRDefault="00717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999E5" wp14:editId="6F05BDF4">
                                  <wp:extent cx="1637665" cy="1616075"/>
                                  <wp:effectExtent l="0" t="0" r="0" b="0"/>
                                  <wp:docPr id="473" name="Pictur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665" cy="161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D7C0" id="_x0000_s1036" type="#_x0000_t202" style="position:absolute;left:0;text-align:left;margin-left:346.35pt;margin-top:241.5pt;width:103.65pt;height:118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">
                <v:textbox>
                  <w:txbxContent>
                    <w:p w14:paraId="3D0E4258" w14:textId="4A5532F3" w:rsidR="000D5A41" w:rsidRDefault="007172AE">
                      <w:r>
                        <w:rPr>
                          <w:noProof/>
                        </w:rPr>
                        <w:drawing>
                          <wp:inline distT="0" distB="0" distL="0" distR="0" wp14:anchorId="3B0999E5" wp14:editId="6F05BDF4">
                            <wp:extent cx="1637665" cy="1616075"/>
                            <wp:effectExtent l="0" t="0" r="0" b="0"/>
                            <wp:docPr id="473" name="Picture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665" cy="16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BA8633" wp14:editId="78153313">
                <wp:simplePos x="0" y="0"/>
                <wp:positionH relativeFrom="page">
                  <wp:posOffset>4164330</wp:posOffset>
                </wp:positionH>
                <wp:positionV relativeFrom="page">
                  <wp:posOffset>2767965</wp:posOffset>
                </wp:positionV>
                <wp:extent cx="2967355" cy="1019175"/>
                <wp:effectExtent l="1905" t="0" r="2540" b="3810"/>
                <wp:wrapNone/>
                <wp:docPr id="458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40569" w14:textId="39415BBC" w:rsidR="000D5A41" w:rsidRDefault="000D5A41" w:rsidP="00F12F72">
                            <w:pPr>
                              <w:pStyle w:val="BodyText"/>
                            </w:pPr>
                            <w:r>
                              <w:t xml:space="preserve">Massive thank you to Miss McGann and the teaching staff for allowing the children to attend school with their crazy hair and scary faces!!! We raised £127 and the children thoroughly enjoyed a bit of fun on their last day of term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</w:rPr>
                              <w:t>😊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8633" id="Text Box 444" o:spid="_x0000_s1037" type="#_x0000_t202" style="position:absolute;left:0;text-align:left;margin-left:327.9pt;margin-top:217.95pt;width:233.65pt;height:80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" filled="f" stroked="f">
                <v:textbox inset="0,0,0,0">
                  <w:txbxContent>
                    <w:p w14:paraId="25B40569" w14:textId="39415BBC" w:rsidR="000D5A41" w:rsidRDefault="000D5A41" w:rsidP="00F12F72">
                      <w:pPr>
                        <w:pStyle w:val="BodyText"/>
                      </w:pPr>
                      <w:r>
                        <w:t xml:space="preserve">Massive thank you to Miss McGann and the teaching staff for allowing the children to attend school with their crazy hair and scary faces!!! We raised £127 and the children thoroughly enjoyed a bit of fun on their last day of term </w:t>
                      </w:r>
                      <w:r>
                        <w:rPr>
                          <w:rFonts w:ascii="Segoe UI Emoji" w:eastAsia="Segoe UI Emoji" w:hAnsi="Segoe UI Emoji" w:cs="Segoe UI Emoji"/>
                        </w:rPr>
                        <w:t>😊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BB131D" wp14:editId="40D553A3">
                <wp:simplePos x="0" y="0"/>
                <wp:positionH relativeFrom="page">
                  <wp:posOffset>685800</wp:posOffset>
                </wp:positionH>
                <wp:positionV relativeFrom="page">
                  <wp:posOffset>2596515</wp:posOffset>
                </wp:positionV>
                <wp:extent cx="2971800" cy="2581275"/>
                <wp:effectExtent l="0" t="0" r="0" b="3810"/>
                <wp:wrapNone/>
                <wp:docPr id="4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3">
                        <w:txbxContent>
                          <w:p w14:paraId="32AA7C8B" w14:textId="5E0F25D8" w:rsidR="000D5A41" w:rsidRPr="004D5DB2" w:rsidRDefault="000D5A41" w:rsidP="00F6665B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4D5DB2">
                              <w:rPr>
                                <w:sz w:val="18"/>
                                <w:szCs w:val="18"/>
                              </w:rPr>
                              <w:t xml:space="preserve">Since September and due to the effects of </w:t>
                            </w:r>
                            <w:proofErr w:type="spellStart"/>
                            <w:r w:rsidRPr="004D5DB2">
                              <w:rPr>
                                <w:sz w:val="18"/>
                                <w:szCs w:val="18"/>
                              </w:rPr>
                              <w:t>Covid</w:t>
                            </w:r>
                            <w:proofErr w:type="spellEnd"/>
                            <w:r w:rsidRPr="004D5DB2">
                              <w:rPr>
                                <w:sz w:val="18"/>
                                <w:szCs w:val="18"/>
                              </w:rPr>
                              <w:t>, the PTFA have been unable to run many of our regular, successful, events such as pre-loved uniform sales, sweet jars, cake sales, movie nights and our community firework display. This has had a huge impact on our much-needed fundraising for the school, and not to forget the disappointment for the children who love to participate in these much-loved events!</w:t>
                            </w:r>
                          </w:p>
                          <w:p w14:paraId="58D21DFA" w14:textId="2F75A1F9" w:rsidR="000D5A41" w:rsidRPr="00F6665B" w:rsidRDefault="000D5A41" w:rsidP="00F6665B">
                            <w:pPr>
                              <w:pStyle w:val="BodyText"/>
                            </w:pPr>
                            <w:r w:rsidRPr="004D5DB2">
                              <w:rPr>
                                <w:sz w:val="18"/>
                                <w:szCs w:val="18"/>
                              </w:rPr>
                              <w:t>At our most recent PTFA meeting, we came up with a few events for the remainder of the term which we hope the children will enjoy and our families will support us with.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Please send us a friend request on Facebook for important updates! Twiss Green PTFA.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131D" id="Text Box 14" o:spid="_x0000_s1038" type="#_x0000_t202" style="position:absolute;left:0;text-align:left;margin-left:54pt;margin-top:204.45pt;width:234pt;height:203.2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" filled="f" stroked="f">
                <v:textbox style="mso-next-textbox:#Text Box 287" inset="0,0,0,0">
                  <w:txbxContent>
                    <w:p w14:paraId="32AA7C8B" w14:textId="5E0F25D8" w:rsidR="000D5A41" w:rsidRPr="004D5DB2" w:rsidRDefault="000D5A41" w:rsidP="00F6665B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4D5DB2">
                        <w:rPr>
                          <w:sz w:val="18"/>
                          <w:szCs w:val="18"/>
                        </w:rPr>
                        <w:t xml:space="preserve">Since September and due to the effects of </w:t>
                      </w:r>
                      <w:proofErr w:type="spellStart"/>
                      <w:r w:rsidRPr="004D5DB2">
                        <w:rPr>
                          <w:sz w:val="18"/>
                          <w:szCs w:val="18"/>
                        </w:rPr>
                        <w:t>Covid</w:t>
                      </w:r>
                      <w:proofErr w:type="spellEnd"/>
                      <w:r w:rsidRPr="004D5DB2">
                        <w:rPr>
                          <w:sz w:val="18"/>
                          <w:szCs w:val="18"/>
                        </w:rPr>
                        <w:t>, the PTFA have been unable to run many of our regular, successful, events such as pre-loved uniform sales, sweet jars, cake sales, movie nights and our community firework display. This has had a huge impact on our much-needed fundraising for the school, and not to forget the disappointment for the children who love to participate in these much-loved events!</w:t>
                      </w:r>
                    </w:p>
                    <w:p w14:paraId="58D21DFA" w14:textId="2F75A1F9" w:rsidR="000D5A41" w:rsidRPr="00F6665B" w:rsidRDefault="000D5A41" w:rsidP="00F6665B">
                      <w:pPr>
                        <w:pStyle w:val="BodyText"/>
                      </w:pPr>
                      <w:r w:rsidRPr="004D5DB2">
                        <w:rPr>
                          <w:sz w:val="18"/>
                          <w:szCs w:val="18"/>
                        </w:rPr>
                        <w:t>At our most recent PTFA meeting, we came up with a few events for the remainder of the term which we hope the children will enjoy and our families will support us with.</w:t>
                      </w:r>
                      <w:r>
                        <w:rPr>
                          <w:sz w:val="18"/>
                          <w:szCs w:val="18"/>
                        </w:rPr>
                        <w:t xml:space="preserve"> Please send us a friend request on Facebook for important updates! Twiss Green PTFA.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8F3865C" wp14:editId="640453EF">
                <wp:simplePos x="0" y="0"/>
                <wp:positionH relativeFrom="page">
                  <wp:posOffset>652780</wp:posOffset>
                </wp:positionH>
                <wp:positionV relativeFrom="page">
                  <wp:posOffset>1583055</wp:posOffset>
                </wp:positionV>
                <wp:extent cx="6433820" cy="778510"/>
                <wp:effectExtent l="0" t="1905" r="0" b="635"/>
                <wp:wrapNone/>
                <wp:docPr id="4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DF793" w14:textId="5A46CDE0" w:rsidR="000D5A41" w:rsidRPr="00927132" w:rsidRDefault="000D5A41" w:rsidP="00236FD0">
                            <w:pPr>
                              <w:pStyle w:val="Masthead"/>
                              <w:rPr>
                                <w:sz w:val="44"/>
                                <w:szCs w:val="44"/>
                              </w:rPr>
                            </w:pPr>
                            <w:r w:rsidRPr="00927132">
                              <w:rPr>
                                <w:sz w:val="44"/>
                                <w:szCs w:val="44"/>
                              </w:rPr>
                              <w:t xml:space="preserve">Exciting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Updates and </w:t>
                            </w:r>
                            <w:r w:rsidRPr="00927132">
                              <w:rPr>
                                <w:sz w:val="44"/>
                                <w:szCs w:val="44"/>
                              </w:rPr>
                              <w:t xml:space="preserve">Information for the Term Ahead!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3865C" id="Text Box 13" o:spid="_x0000_s1039" type="#_x0000_t202" style="position:absolute;left:0;text-align:left;margin-left:51.4pt;margin-top:124.65pt;width:506.6pt;height:61.3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" filled="f" stroked="f" strokecolor="white">
                <v:textbox style="mso-fit-shape-to-text:t" inset="0,0,0,0">
                  <w:txbxContent>
                    <w:p w14:paraId="716DF793" w14:textId="5A46CDE0" w:rsidR="000D5A41" w:rsidRPr="00927132" w:rsidRDefault="000D5A41" w:rsidP="00236FD0">
                      <w:pPr>
                        <w:pStyle w:val="Masthead"/>
                        <w:rPr>
                          <w:sz w:val="44"/>
                          <w:szCs w:val="44"/>
                        </w:rPr>
                      </w:pPr>
                      <w:r w:rsidRPr="00927132">
                        <w:rPr>
                          <w:sz w:val="44"/>
                          <w:szCs w:val="44"/>
                        </w:rPr>
                        <w:t xml:space="preserve">Exciting </w:t>
                      </w:r>
                      <w:r>
                        <w:rPr>
                          <w:sz w:val="44"/>
                          <w:szCs w:val="44"/>
                        </w:rPr>
                        <w:t xml:space="preserve">Updates and </w:t>
                      </w:r>
                      <w:r w:rsidRPr="00927132">
                        <w:rPr>
                          <w:sz w:val="44"/>
                          <w:szCs w:val="44"/>
                        </w:rPr>
                        <w:t xml:space="preserve">Information for the Term Ahead!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F0AB97" wp14:editId="1BCD6B59">
                <wp:simplePos x="0" y="0"/>
                <wp:positionH relativeFrom="page">
                  <wp:posOffset>5210175</wp:posOffset>
                </wp:positionH>
                <wp:positionV relativeFrom="page">
                  <wp:posOffset>457200</wp:posOffset>
                </wp:positionV>
                <wp:extent cx="1962150" cy="1431290"/>
                <wp:effectExtent l="0" t="0" r="0" b="0"/>
                <wp:wrapNone/>
                <wp:docPr id="4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3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46350" w14:textId="21317042" w:rsidR="000D5A41" w:rsidRDefault="000D5A41" w:rsidP="00BA1E55">
                            <w:pPr>
                              <w:pStyle w:val="VolumeandIssue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Tw</w:t>
                            </w:r>
                            <w:r w:rsidRPr="00BA1E55">
                              <w:rPr>
                                <w:sz w:val="22"/>
                                <w:szCs w:val="22"/>
                              </w:rPr>
                              <w:t>iss Green Primary</w:t>
                            </w:r>
                          </w:p>
                          <w:p w14:paraId="00AC5A0A" w14:textId="0C24B184" w:rsidR="000D5A41" w:rsidRDefault="000D5A41" w:rsidP="00BA1E55">
                            <w:pPr>
                              <w:pStyle w:val="VolumeandIssue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School</w:t>
                            </w:r>
                          </w:p>
                          <w:p w14:paraId="76BACD72" w14:textId="0972161C" w:rsidR="000D5A41" w:rsidRDefault="007172AE" w:rsidP="00BA1E55">
                            <w:pPr>
                              <w:pStyle w:val="VolumeandIssue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0A97463" wp14:editId="4E96C78C">
                                  <wp:extent cx="669925" cy="627380"/>
                                  <wp:effectExtent l="0" t="0" r="0" b="0"/>
                                  <wp:docPr id="474" name="Picture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2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4D7FF" w14:textId="4C0EF347" w:rsidR="000D5A41" w:rsidRDefault="000D5A41" w:rsidP="00BA1E55">
                            <w:pPr>
                              <w:pStyle w:val="VolumeandIssue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497D9FC" w14:textId="77777777" w:rsidR="000D5A41" w:rsidRPr="00BA1E55" w:rsidRDefault="000D5A41" w:rsidP="00BA1E55">
                            <w:pPr>
                              <w:pStyle w:val="VolumeandIssue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4F0E77E" w14:textId="67780A20" w:rsidR="000D5A41" w:rsidRPr="00BA1E55" w:rsidRDefault="000D5A41" w:rsidP="005B4F56">
                            <w:pPr>
                              <w:pStyle w:val="SchoolAddress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0AB97" id="Text Box 283" o:spid="_x0000_s1040" type="#_x0000_t202" style="position:absolute;left:0;text-align:left;margin-left:410.25pt;margin-top:36pt;width:154.5pt;height:112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" filled="f" stroked="f">
                <v:textbox style="mso-fit-shape-to-text:t" inset="0,0,0,0">
                  <w:txbxContent>
                    <w:p w14:paraId="4FE46350" w14:textId="21317042" w:rsidR="000D5A41" w:rsidRDefault="000D5A41" w:rsidP="00BA1E55">
                      <w:pPr>
                        <w:pStyle w:val="VolumeandIssue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Tw</w:t>
                      </w:r>
                      <w:r w:rsidRPr="00BA1E55">
                        <w:rPr>
                          <w:sz w:val="22"/>
                          <w:szCs w:val="22"/>
                        </w:rPr>
                        <w:t>iss Green Primary</w:t>
                      </w:r>
                    </w:p>
                    <w:p w14:paraId="00AC5A0A" w14:textId="0C24B184" w:rsidR="000D5A41" w:rsidRDefault="000D5A41" w:rsidP="00BA1E55">
                      <w:pPr>
                        <w:pStyle w:val="VolumeandIssue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School</w:t>
                      </w:r>
                    </w:p>
                    <w:p w14:paraId="76BACD72" w14:textId="0972161C" w:rsidR="000D5A41" w:rsidRDefault="007172AE" w:rsidP="00BA1E55">
                      <w:pPr>
                        <w:pStyle w:val="VolumeandIssue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0A97463" wp14:editId="4E96C78C">
                            <wp:extent cx="669925" cy="627380"/>
                            <wp:effectExtent l="0" t="0" r="0" b="0"/>
                            <wp:docPr id="474" name="Picture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925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4D7FF" w14:textId="4C0EF347" w:rsidR="000D5A41" w:rsidRDefault="000D5A41" w:rsidP="00BA1E55">
                      <w:pPr>
                        <w:pStyle w:val="VolumeandIssue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 w14:paraId="7497D9FC" w14:textId="77777777" w:rsidR="000D5A41" w:rsidRPr="00BA1E55" w:rsidRDefault="000D5A41" w:rsidP="00BA1E55">
                      <w:pPr>
                        <w:pStyle w:val="VolumeandIssue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 w14:paraId="34F0E77E" w14:textId="67780A20" w:rsidR="000D5A41" w:rsidRPr="00BA1E55" w:rsidRDefault="000D5A41" w:rsidP="005B4F56">
                      <w:pPr>
                        <w:pStyle w:val="SchoolAddress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7674B4" wp14:editId="06FCA86B">
                <wp:simplePos x="0" y="0"/>
                <wp:positionH relativeFrom="page">
                  <wp:posOffset>5274945</wp:posOffset>
                </wp:positionH>
                <wp:positionV relativeFrom="page">
                  <wp:posOffset>457200</wp:posOffset>
                </wp:positionV>
                <wp:extent cx="1714500" cy="1028700"/>
                <wp:effectExtent l="17145" t="19050" r="11430" b="19050"/>
                <wp:wrapNone/>
                <wp:docPr id="45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C4BE" id="Rectangle 284" o:spid="_x0000_s1026" style="position:absolute;margin-left:415.35pt;margin-top:36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" fillcolor="#ff9" strokecolor="red" strokeweight="1.75pt">
                <v:textbox inset="0,0,0,0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AE390" wp14:editId="27E3B834">
                <wp:simplePos x="0" y="0"/>
                <wp:positionH relativeFrom="page">
                  <wp:posOffset>1647825</wp:posOffset>
                </wp:positionH>
                <wp:positionV relativeFrom="page">
                  <wp:posOffset>509270</wp:posOffset>
                </wp:positionV>
                <wp:extent cx="2438400" cy="863600"/>
                <wp:effectExtent l="0" t="4445" r="0" b="0"/>
                <wp:wrapNone/>
                <wp:docPr id="453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1744C" w14:textId="1B1025ED" w:rsidR="000D5A41" w:rsidRPr="00BA1E55" w:rsidRDefault="000D5A41" w:rsidP="005577F7">
                            <w:pPr>
                              <w:pStyle w:val="BackToSchool"/>
                              <w:rPr>
                                <w:sz w:val="52"/>
                                <w:szCs w:val="52"/>
                              </w:rPr>
                            </w:pPr>
                            <w:r w:rsidRPr="00BA1E55">
                              <w:rPr>
                                <w:sz w:val="52"/>
                                <w:szCs w:val="52"/>
                              </w:rPr>
                              <w:t>PTFA Newsletter!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AE390" id="Text Box 432" o:spid="_x0000_s1041" type="#_x0000_t202" style="position:absolute;left:0;text-align:left;margin-left:129.75pt;margin-top:40.1pt;width:192pt;height:6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" filled="f" stroked="f">
                <v:textbox style="mso-fit-shape-to-text:t" inset="0,0,0,0">
                  <w:txbxContent>
                    <w:p w14:paraId="65D1744C" w14:textId="1B1025ED" w:rsidR="000D5A41" w:rsidRPr="00BA1E55" w:rsidRDefault="000D5A41" w:rsidP="005577F7">
                      <w:pPr>
                        <w:pStyle w:val="BackToSchool"/>
                        <w:rPr>
                          <w:sz w:val="52"/>
                          <w:szCs w:val="52"/>
                        </w:rPr>
                      </w:pPr>
                      <w:r w:rsidRPr="00BA1E55">
                        <w:rPr>
                          <w:sz w:val="52"/>
                          <w:szCs w:val="52"/>
                        </w:rPr>
                        <w:t>PTFA Newsletter!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5C0FE8" wp14:editId="0549948C">
                <wp:simplePos x="0" y="0"/>
                <wp:positionH relativeFrom="page">
                  <wp:posOffset>685800</wp:posOffset>
                </wp:positionH>
                <wp:positionV relativeFrom="page">
                  <wp:posOffset>2286000</wp:posOffset>
                </wp:positionV>
                <wp:extent cx="2971800" cy="318770"/>
                <wp:effectExtent l="0" t="0" r="0" b="0"/>
                <wp:wrapNone/>
                <wp:docPr id="4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5701" w14:textId="456D65F9" w:rsidR="000D5A41" w:rsidRPr="00593D63" w:rsidRDefault="000D5A41" w:rsidP="00BA396A">
                            <w:pPr>
                              <w:pStyle w:val="Heading1"/>
                            </w:pPr>
                            <w:r>
                              <w:t>Fundraising Update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C0FE8" id="Text Box 15" o:spid="_x0000_s1042" type="#_x0000_t202" style="position:absolute;left:0;text-align:left;margin-left:54pt;margin-top:180pt;width:234pt;height:25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" filled="f" stroked="f">
                <v:textbox style="mso-fit-shape-to-text:t" inset="0,0,0,0">
                  <w:txbxContent>
                    <w:p w14:paraId="399E5701" w14:textId="456D65F9" w:rsidR="000D5A41" w:rsidRPr="00593D63" w:rsidRDefault="000D5A41" w:rsidP="00BA396A">
                      <w:pPr>
                        <w:pStyle w:val="Heading1"/>
                      </w:pPr>
                      <w:r>
                        <w:t>Fundraising Update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8F290" wp14:editId="3D9126D4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04385" cy="1126490"/>
                <wp:effectExtent l="0" t="0" r="0" b="0"/>
                <wp:wrapNone/>
                <wp:docPr id="45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D233BF" w14:textId="09346078" w:rsidR="000D5A41" w:rsidRPr="008E02B2" w:rsidRDefault="007172AE" w:rsidP="003743CF">
                            <w:r w:rsidRPr="008E02B2">
                              <w:rPr>
                                <w:noProof/>
                              </w:rPr>
                              <w:drawing>
                                <wp:inline distT="0" distB="0" distL="0" distR="0" wp14:anchorId="7B936FD0" wp14:editId="18C99A62">
                                  <wp:extent cx="4603750" cy="1127125"/>
                                  <wp:effectExtent l="0" t="0" r="0" b="0"/>
                                  <wp:docPr id="475" name="Picture 475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5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375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8F290" id="Text Box 431" o:spid="_x0000_s1043" type="#_x0000_t202" style="position:absolute;left:0;text-align:left;margin-left:54pt;margin-top:35.95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" filled="f" stroked="f">
                <v:textbox style="mso-fit-shape-to-text:t" inset="0,0,0,0">
                  <w:txbxContent>
                    <w:p w14:paraId="30D233BF" w14:textId="09346078" w:rsidR="000D5A41" w:rsidRPr="008E02B2" w:rsidRDefault="007172AE" w:rsidP="003743CF">
                      <w:r w:rsidRPr="008E02B2">
                        <w:rPr>
                          <w:noProof/>
                        </w:rPr>
                        <w:drawing>
                          <wp:inline distT="0" distB="0" distL="0" distR="0" wp14:anchorId="7B936FD0" wp14:editId="18C99A62">
                            <wp:extent cx="4603750" cy="1127125"/>
                            <wp:effectExtent l="0" t="0" r="0" b="0"/>
                            <wp:docPr id="475" name="Picture 475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5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375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34DED" wp14:editId="04C56052">
                <wp:simplePos x="0" y="0"/>
                <wp:positionH relativeFrom="page">
                  <wp:posOffset>685800</wp:posOffset>
                </wp:positionH>
                <wp:positionV relativeFrom="page">
                  <wp:posOffset>7200900</wp:posOffset>
                </wp:positionV>
                <wp:extent cx="2971800" cy="2057400"/>
                <wp:effectExtent l="0" t="0" r="0" b="0"/>
                <wp:wrapNone/>
                <wp:docPr id="45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3" seq="1"/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34DED" id="Text Box 287" o:spid="_x0000_s1044" type="#_x0000_t202" style="position:absolute;left:0;text-align:left;margin-left:54pt;margin-top:567pt;width:234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67141A8" wp14:editId="03495EB9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19050" t="0" r="19050" b="19050"/>
                <wp:wrapNone/>
                <wp:docPr id="3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44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C2479" id="Group 300" o:spid="_x0000_s1026" style="position:absolute;margin-left:27pt;margin-top:63pt;width:558pt;height:684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">
                <v:rect id="Rectangle 295" o:spid="_x0000_s1027" style="position:absolute;left:540;top:1440;width:11160;height:1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" stroked="f">
                  <v:textbox inset="0,0,0,0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67EBD8" wp14:editId="4DAB5A5F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3CC8B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7EBD8" id="Text Box 144" o:spid="_x0000_s1045" type="#_x0000_t202" style="position:absolute;left:0;text-align:left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" filled="f" stroked="f">
                <v:textbox inset="0,0,0,0">
                  <w:txbxContent>
                    <w:p w14:paraId="2E43CC8B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CF77C4" wp14:editId="5B81A39E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9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E831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77C4" id="Text Box 148" o:spid="_x0000_s1046" type="#_x0000_t202" style="position:absolute;left:0;text-align:left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" filled="f" stroked="f">
                <v:textbox inset="0,0,0,0">
                  <w:txbxContent>
                    <w:p w14:paraId="06B9E831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866"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E02C8" wp14:editId="35CF423A">
                <wp:simplePos x="0" y="0"/>
                <wp:positionH relativeFrom="page">
                  <wp:posOffset>361950</wp:posOffset>
                </wp:positionH>
                <wp:positionV relativeFrom="page">
                  <wp:posOffset>5760085</wp:posOffset>
                </wp:positionV>
                <wp:extent cx="2857500" cy="247650"/>
                <wp:effectExtent l="0" t="0" r="0" b="2540"/>
                <wp:wrapNone/>
                <wp:docPr id="28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565F3" w14:textId="68338E85" w:rsidR="000D5A41" w:rsidRPr="00456E19" w:rsidRDefault="000D5A41" w:rsidP="0094155C">
                            <w:pPr>
                              <w:pStyle w:val="Heading2"/>
                            </w:pPr>
                            <w:r>
                              <w:t xml:space="preserve"> Big PTFA Raffle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E02C8" id="Text Box 306" o:spid="_x0000_s1047" type="#_x0000_t202" style="position:absolute;left:0;text-align:left;margin-left:28.5pt;margin-top:453.55pt;width:2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" filled="f" fillcolor="#9cf" stroked="f" strokecolor="red">
                <v:textbox style="mso-fit-shape-to-text:t" inset="0,0,0,0">
                  <w:txbxContent>
                    <w:p w14:paraId="2AB565F3" w14:textId="68338E85" w:rsidR="000D5A41" w:rsidRPr="00456E19" w:rsidRDefault="000D5A41" w:rsidP="0094155C">
                      <w:pPr>
                        <w:pStyle w:val="Heading2"/>
                      </w:pPr>
                      <w:r>
                        <w:t xml:space="preserve"> Big PTFA Raffle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C88EE" wp14:editId="36981FD2">
                <wp:simplePos x="0" y="0"/>
                <wp:positionH relativeFrom="page">
                  <wp:posOffset>4318000</wp:posOffset>
                </wp:positionH>
                <wp:positionV relativeFrom="page">
                  <wp:posOffset>6439535</wp:posOffset>
                </wp:positionV>
                <wp:extent cx="3093720" cy="2827020"/>
                <wp:effectExtent l="3175" t="635" r="0" b="1270"/>
                <wp:wrapNone/>
                <wp:docPr id="26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82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701B5" w14:textId="2641837E" w:rsidR="000D5A41" w:rsidRPr="004D5DB2" w:rsidRDefault="000D5A41" w:rsidP="001E5185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4D5DB2">
                              <w:rPr>
                                <w:sz w:val="18"/>
                                <w:szCs w:val="18"/>
                              </w:rPr>
                              <w:t>Special recognition is due the following students: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5DB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Theia Kerr- Year 2.</w:t>
                            </w:r>
                          </w:p>
                          <w:p w14:paraId="1CC6E537" w14:textId="35658A25" w:rsidR="000D5A41" w:rsidRDefault="000D5A41" w:rsidP="001E5185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 w:rsidRPr="004D5DB2">
                              <w:rPr>
                                <w:sz w:val="18"/>
                                <w:szCs w:val="18"/>
                              </w:rPr>
                              <w:t>Well done Theia on completing a 5k sponsored run to raise money for the hospital that cared for your grandad! You raised over £1000, what a fantastic achievement!</w:t>
                            </w:r>
                          </w:p>
                          <w:p w14:paraId="13717AC5" w14:textId="34D89DC2" w:rsidR="000D5A41" w:rsidRPr="004D5DB2" w:rsidRDefault="000D5A41" w:rsidP="001E5185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Please email us so we can celebrate any other pupil achievements!</w:t>
                            </w:r>
                          </w:p>
                          <w:p w14:paraId="03A964E6" w14:textId="4F1DA913" w:rsidR="000D5A41" w:rsidRPr="004D5DB2" w:rsidRDefault="007172AE" w:rsidP="001E5185">
                            <w:pPr>
                              <w:pStyle w:val="Body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0A3E8" wp14:editId="7FA09915">
                                  <wp:extent cx="1595120" cy="1127125"/>
                                  <wp:effectExtent l="0" t="0" r="0" b="0"/>
                                  <wp:docPr id="492" name="Picture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120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813A2" w14:textId="77777777" w:rsidR="000D5A41" w:rsidRPr="004D5DB2" w:rsidRDefault="000D5A41" w:rsidP="001E5185">
                            <w:pPr>
                              <w:pStyle w:val="BodyTex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C88EE" id="Text Box 404" o:spid="_x0000_s1048" type="#_x0000_t202" style="position:absolute;left:0;text-align:left;margin-left:340pt;margin-top:507.05pt;width:243.6pt;height:222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" filled="f" stroked="f">
                <v:textbox inset="0,0,0,0">
                  <w:txbxContent>
                    <w:p w14:paraId="430701B5" w14:textId="2641837E" w:rsidR="000D5A41" w:rsidRPr="004D5DB2" w:rsidRDefault="000D5A41" w:rsidP="001E5185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4D5DB2">
                        <w:rPr>
                          <w:sz w:val="18"/>
                          <w:szCs w:val="18"/>
                        </w:rPr>
                        <w:t>Special recognition is due the following students: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D5DB2">
                        <w:rPr>
                          <w:b/>
                          <w:bCs/>
                          <w:sz w:val="18"/>
                          <w:szCs w:val="18"/>
                        </w:rPr>
                        <w:t>Theia Kerr- Year 2.</w:t>
                      </w:r>
                    </w:p>
                    <w:p w14:paraId="1CC6E537" w14:textId="35658A25" w:rsidR="000D5A41" w:rsidRDefault="000D5A41" w:rsidP="001E5185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 w:rsidRPr="004D5DB2">
                        <w:rPr>
                          <w:sz w:val="18"/>
                          <w:szCs w:val="18"/>
                        </w:rPr>
                        <w:t>Well done Theia on completing a 5k sponsored run to raise money for the hospital that cared for your grandad! You raised over £1000, what a fantastic achievement!</w:t>
                      </w:r>
                    </w:p>
                    <w:p w14:paraId="13717AC5" w14:textId="34D89DC2" w:rsidR="000D5A41" w:rsidRPr="004D5DB2" w:rsidRDefault="000D5A41" w:rsidP="001E5185">
                      <w:pPr>
                        <w:pStyle w:val="BodyTex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Please email us so we can celebrate any other pupil achievements!</w:t>
                      </w:r>
                    </w:p>
                    <w:p w14:paraId="03A964E6" w14:textId="4F1DA913" w:rsidR="000D5A41" w:rsidRPr="004D5DB2" w:rsidRDefault="007172AE" w:rsidP="001E5185">
                      <w:pPr>
                        <w:pStyle w:val="BodyTex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F0A3E8" wp14:editId="7FA09915">
                            <wp:extent cx="1595120" cy="1127125"/>
                            <wp:effectExtent l="0" t="0" r="0" b="0"/>
                            <wp:docPr id="492" name="Picture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120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2813A2" w14:textId="77777777" w:rsidR="000D5A41" w:rsidRPr="004D5DB2" w:rsidRDefault="000D5A41" w:rsidP="001E5185">
                      <w:pPr>
                        <w:pStyle w:val="BodyTex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31E566" wp14:editId="64CB17E1">
                <wp:simplePos x="0" y="0"/>
                <wp:positionH relativeFrom="column">
                  <wp:posOffset>-694055</wp:posOffset>
                </wp:positionH>
                <wp:positionV relativeFrom="paragraph">
                  <wp:posOffset>103505</wp:posOffset>
                </wp:positionV>
                <wp:extent cx="3078480" cy="410210"/>
                <wp:effectExtent l="1270" t="0" r="0" b="635"/>
                <wp:wrapSquare wrapText="bothSides"/>
                <wp:docPr id="25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F2AA5" w14:textId="75B50E3A" w:rsidR="000D5A41" w:rsidRPr="002853B2" w:rsidRDefault="000D5A41" w:rsidP="000C2ED6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TG Sweaters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E566" id="Text Box 452" o:spid="_x0000_s1049" type="#_x0000_t202" style="position:absolute;left:0;text-align:left;margin-left:-54.65pt;margin-top:8.15pt;width:242.4pt;height:3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" filled="f" stroked="f">
                <v:textbox style="mso-fit-shape-to-text:t">
                  <w:txbxContent>
                    <w:p w14:paraId="364F2AA5" w14:textId="75B50E3A" w:rsidR="000D5A41" w:rsidRPr="002853B2" w:rsidRDefault="000D5A41" w:rsidP="000C2ED6">
                      <w:pPr>
                        <w:pStyle w:val="Heading1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TG Sweaters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8D70EC" wp14:editId="680959A1">
                <wp:simplePos x="0" y="0"/>
                <wp:positionH relativeFrom="page">
                  <wp:posOffset>4457700</wp:posOffset>
                </wp:positionH>
                <wp:positionV relativeFrom="page">
                  <wp:posOffset>6146800</wp:posOffset>
                </wp:positionV>
                <wp:extent cx="2971800" cy="283210"/>
                <wp:effectExtent l="0" t="3175" r="0" b="0"/>
                <wp:wrapNone/>
                <wp:docPr id="2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6D84C" w14:textId="77777777" w:rsidR="000D5A41" w:rsidRPr="00456E19" w:rsidRDefault="000D5A41" w:rsidP="00F575C2">
                            <w:pPr>
                              <w:pStyle w:val="Heading4"/>
                            </w:pPr>
                            <w:r>
                              <w:t xml:space="preserve">Thank You </w:t>
                            </w:r>
                            <w:r w:rsidRPr="004D5DB2">
                              <w:rPr>
                                <w:sz w:val="28"/>
                                <w:szCs w:val="28"/>
                              </w:rPr>
                              <w:t>Students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D70EC" id="Text Box 403" o:spid="_x0000_s1050" type="#_x0000_t202" style="position:absolute;left:0;text-align:left;margin-left:351pt;margin-top:484pt;width:234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" filled="f" stroked="f">
                <v:textbox style="mso-fit-shape-to-text:t" inset="0,0,0,0">
                  <w:txbxContent>
                    <w:p w14:paraId="1A76D84C" w14:textId="77777777" w:rsidR="000D5A41" w:rsidRPr="00456E19" w:rsidRDefault="000D5A41" w:rsidP="00F575C2">
                      <w:pPr>
                        <w:pStyle w:val="Heading4"/>
                      </w:pPr>
                      <w:r>
                        <w:t xml:space="preserve">Thank You </w:t>
                      </w:r>
                      <w:r w:rsidRPr="004D5DB2">
                        <w:rPr>
                          <w:sz w:val="28"/>
                          <w:szCs w:val="28"/>
                        </w:rPr>
                        <w:t>Students</w:t>
                      </w:r>
                      <w: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986377" wp14:editId="360D6D58">
                <wp:simplePos x="0" y="0"/>
                <wp:positionH relativeFrom="column">
                  <wp:posOffset>3014980</wp:posOffset>
                </wp:positionH>
                <wp:positionV relativeFrom="paragraph">
                  <wp:posOffset>174625</wp:posOffset>
                </wp:positionV>
                <wp:extent cx="3206115" cy="339090"/>
                <wp:effectExtent l="0" t="3175" r="0" b="635"/>
                <wp:wrapSquare wrapText="bothSides"/>
                <wp:docPr id="2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1F5C2" w14:textId="2CE33A46" w:rsidR="000D5A41" w:rsidRPr="00AA360F" w:rsidRDefault="000D5A41" w:rsidP="00AA360F">
                            <w:pPr>
                              <w:pStyle w:val="Heading1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Online Shopping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6377" id="Text Box 453" o:spid="_x0000_s1051" type="#_x0000_t202" style="position:absolute;left:0;text-align:left;margin-left:237.4pt;margin-top:13.75pt;width:252.45pt;height:26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" filled="f" stroked="f">
                <v:textbox style="mso-fit-shape-to-text:t">
                  <w:txbxContent>
                    <w:p w14:paraId="38B1F5C2" w14:textId="2CE33A46" w:rsidR="000D5A41" w:rsidRPr="00AA360F" w:rsidRDefault="000D5A41" w:rsidP="00AA360F">
                      <w:pPr>
                        <w:pStyle w:val="Heading1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Online Shopping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0287D" wp14:editId="5898A1B4">
                <wp:simplePos x="0" y="0"/>
                <wp:positionH relativeFrom="page">
                  <wp:posOffset>464820</wp:posOffset>
                </wp:positionH>
                <wp:positionV relativeFrom="page">
                  <wp:posOffset>3705225</wp:posOffset>
                </wp:positionV>
                <wp:extent cx="2857500" cy="247650"/>
                <wp:effectExtent l="0" t="0" r="1905" b="0"/>
                <wp:wrapNone/>
                <wp:docPr id="2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20111" w14:textId="539A9C60" w:rsidR="000D5A41" w:rsidRPr="00456E19" w:rsidRDefault="000D5A41" w:rsidP="00605769">
                            <w:pPr>
                              <w:pStyle w:val="Heading2"/>
                            </w:pPr>
                            <w:r>
                              <w:t>Jingle Jangle Jog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287D" id="Text Box 304" o:spid="_x0000_s1052" type="#_x0000_t202" style="position:absolute;left:0;text-align:left;margin-left:36.6pt;margin-top:291.75pt;width:2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" filled="f" stroked="f">
                <v:textbox style="mso-fit-shape-to-text:t" inset="0,0,0,0">
                  <w:txbxContent>
                    <w:p w14:paraId="3A320111" w14:textId="539A9C60" w:rsidR="000D5A41" w:rsidRPr="00456E19" w:rsidRDefault="000D5A41" w:rsidP="00605769">
                      <w:pPr>
                        <w:pStyle w:val="Heading2"/>
                      </w:pPr>
                      <w:r>
                        <w:t>Jingle Jangle Jog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DE78A" wp14:editId="44AF7720">
                <wp:simplePos x="0" y="0"/>
                <wp:positionH relativeFrom="page">
                  <wp:posOffset>563245</wp:posOffset>
                </wp:positionH>
                <wp:positionV relativeFrom="page">
                  <wp:posOffset>1227455</wp:posOffset>
                </wp:positionV>
                <wp:extent cx="2857500" cy="2341880"/>
                <wp:effectExtent l="1270" t="0" r="0" b="2540"/>
                <wp:wrapNone/>
                <wp:docPr id="21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AEA158" w14:textId="25F22D42" w:rsidR="000D5A41" w:rsidRDefault="000D5A4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A360F">
                              <w:rPr>
                                <w:sz w:val="22"/>
                                <w:szCs w:val="22"/>
                              </w:rPr>
                              <w:t xml:space="preserve">Thank you to all that have ordered TG sweaters to wear on PE days. Your orders have raised over £110 so far. We’ve even had some teacher orders!! Please email </w:t>
                            </w:r>
                            <w:hyperlink r:id="rId18" w:history="1">
                              <w:r w:rsidRPr="00AA360F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twissgreenptfa1@gmail.com</w:t>
                              </w:r>
                            </w:hyperlink>
                            <w:r w:rsidRPr="00AA360F">
                              <w:rPr>
                                <w:sz w:val="22"/>
                                <w:szCs w:val="22"/>
                              </w:rPr>
                              <w:t xml:space="preserve"> for more information or to place an order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BF0129" w14:textId="7200BFDC" w:rsidR="000D5A41" w:rsidRPr="00AA360F" w:rsidRDefault="007172A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3273992" wp14:editId="63CE0773">
                                  <wp:extent cx="2094865" cy="1360805"/>
                                  <wp:effectExtent l="0" t="0" r="0" b="0"/>
                                  <wp:docPr id="523" name="Picture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865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DE78A" id="Text Box 413" o:spid="_x0000_s1053" type="#_x0000_t202" style="position:absolute;left:0;text-align:left;margin-left:44.35pt;margin-top:96.65pt;width:225pt;height:184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" filled="f" stroked="f">
                <v:textbox inset="0,0,0,0">
                  <w:txbxContent>
                    <w:p w14:paraId="1FAEA158" w14:textId="25F22D42" w:rsidR="000D5A41" w:rsidRDefault="000D5A41">
                      <w:pPr>
                        <w:rPr>
                          <w:sz w:val="22"/>
                          <w:szCs w:val="22"/>
                        </w:rPr>
                      </w:pPr>
                      <w:r w:rsidRPr="00AA360F">
                        <w:rPr>
                          <w:sz w:val="22"/>
                          <w:szCs w:val="22"/>
                        </w:rPr>
                        <w:t xml:space="preserve">Thank you to all that have ordered TG sweaters to wear on PE days. Your orders have raised over £110 so far. We’ve even had some teacher orders!! Please email </w:t>
                      </w:r>
                      <w:hyperlink r:id="rId20" w:history="1">
                        <w:r w:rsidRPr="00AA360F">
                          <w:rPr>
                            <w:rStyle w:val="Hyperlink"/>
                            <w:sz w:val="22"/>
                            <w:szCs w:val="22"/>
                          </w:rPr>
                          <w:t>twissgreenptfa1@gmail.com</w:t>
                        </w:r>
                      </w:hyperlink>
                      <w:r w:rsidRPr="00AA360F">
                        <w:rPr>
                          <w:sz w:val="22"/>
                          <w:szCs w:val="22"/>
                        </w:rPr>
                        <w:t xml:space="preserve"> for more information or to place an order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56BF0129" w14:textId="7200BFDC" w:rsidR="000D5A41" w:rsidRPr="00AA360F" w:rsidRDefault="007172A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3273992" wp14:editId="63CE0773">
                            <wp:extent cx="2094865" cy="1360805"/>
                            <wp:effectExtent l="0" t="0" r="0" b="0"/>
                            <wp:docPr id="523" name="Picture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865" cy="136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3A67D3" wp14:editId="09542E81">
                <wp:simplePos x="0" y="0"/>
                <wp:positionH relativeFrom="page">
                  <wp:posOffset>4110990</wp:posOffset>
                </wp:positionH>
                <wp:positionV relativeFrom="page">
                  <wp:posOffset>1285875</wp:posOffset>
                </wp:positionV>
                <wp:extent cx="3270885" cy="4886325"/>
                <wp:effectExtent l="0" t="0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488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D467A" w14:textId="3EA47D02" w:rsidR="000D5A41" w:rsidRDefault="000D5A41" w:rsidP="00DC2208">
                            <w:pPr>
                              <w:pStyle w:val="BodyText2"/>
                            </w:pPr>
                            <w:r>
                              <w:t>When doing shopping online over the festive period, there are ways in which you can support Twiss Green!</w:t>
                            </w:r>
                          </w:p>
                          <w:p w14:paraId="475C8FDD" w14:textId="5EC7FA48" w:rsidR="000D5A41" w:rsidRDefault="000D5A41" w:rsidP="00DC2208">
                            <w:pPr>
                              <w:pStyle w:val="BodyText2"/>
                            </w:pPr>
                          </w:p>
                          <w:p w14:paraId="38D9923E" w14:textId="7A2C06FF" w:rsidR="000D5A41" w:rsidRDefault="000D5A41" w:rsidP="00AA360F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</w:pPr>
                            <w:r w:rsidRPr="00AA360F">
                              <w:t xml:space="preserve">Remember to use </w:t>
                            </w:r>
                            <w:hyperlink r:id="rId21" w:history="1">
                              <w:r w:rsidRPr="00AA360F">
                                <w:rPr>
                                  <w:rStyle w:val="Hyperlink"/>
                                </w:rPr>
                                <w:t>#easyfundraising</w:t>
                              </w:r>
                            </w:hyperlink>
                            <w:r>
                              <w:t xml:space="preserve">! </w:t>
                            </w:r>
                            <w:r w:rsidRPr="00AA360F">
                              <w:t xml:space="preserve">Over 4,300 shops and sites will donate, so you can raise for Twiss Green Parents' Association - Warrington when you buy gadgets, electricals, games consoles, toys, clothes, gifts or anything else! They are also offering - £5 donation for new supporter registrations </w:t>
                            </w:r>
                            <w:r w:rsidR="007172AE" w:rsidRPr="00AA360F">
                              <w:rPr>
                                <w:noProof/>
                              </w:rPr>
                              <w:drawing>
                                <wp:inline distT="0" distB="0" distL="0" distR="0" wp14:anchorId="2F6A5EA0" wp14:editId="772C50FE">
                                  <wp:extent cx="148590" cy="148590"/>
                                  <wp:effectExtent l="0" t="0" r="0" b="0"/>
                                  <wp:docPr id="494" name="Picture 494" descr="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4" descr="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774CD7" w14:textId="7053089B" w:rsidR="000D5A41" w:rsidRDefault="000D5A41" w:rsidP="00AA360F">
                            <w:pPr>
                              <w:pStyle w:val="BodyText2"/>
                              <w:numPr>
                                <w:ilvl w:val="0"/>
                                <w:numId w:val="16"/>
                              </w:numPr>
                            </w:pPr>
                            <w:r w:rsidRPr="00AA360F">
                              <w:t>Did you know that if you shop at Amazon Smile, Amazon will donate 0.5% of the price of eligible purchases to Twiss Green P</w:t>
                            </w:r>
                            <w:r w:rsidR="00BE07B5">
                              <w:t>TFA</w:t>
                            </w:r>
                            <w:r w:rsidRPr="00AA360F">
                              <w:t>?</w:t>
                            </w:r>
                          </w:p>
                          <w:p w14:paraId="06DABC73" w14:textId="1927FB78" w:rsidR="000D5A41" w:rsidRPr="00DC2208" w:rsidRDefault="007172AE" w:rsidP="00AA360F">
                            <w:pPr>
                              <w:pStyle w:val="BodyText2"/>
                              <w:ind w:left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21E10" wp14:editId="607C3C73">
                                  <wp:extent cx="2487930" cy="2158365"/>
                                  <wp:effectExtent l="0" t="0" r="0" b="0"/>
                                  <wp:docPr id="495" name="Picture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930" cy="2158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67D3" id="Text Box 33" o:spid="_x0000_s1054" type="#_x0000_t202" style="position:absolute;left:0;text-align:left;margin-left:323.7pt;margin-top:101.25pt;width:257.55pt;height:384.7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" filled="f" stroked="f">
                <v:textbox inset="0,0,0,0">
                  <w:txbxContent>
                    <w:p w14:paraId="447D467A" w14:textId="3EA47D02" w:rsidR="000D5A41" w:rsidRDefault="000D5A41" w:rsidP="00DC2208">
                      <w:pPr>
                        <w:pStyle w:val="BodyText2"/>
                      </w:pPr>
                      <w:r>
                        <w:t>When doing shopping online over the festive period, there are ways in which you can support Twiss Green!</w:t>
                      </w:r>
                    </w:p>
                    <w:p w14:paraId="475C8FDD" w14:textId="5EC7FA48" w:rsidR="000D5A41" w:rsidRDefault="000D5A41" w:rsidP="00DC2208">
                      <w:pPr>
                        <w:pStyle w:val="BodyText2"/>
                      </w:pPr>
                    </w:p>
                    <w:p w14:paraId="38D9923E" w14:textId="7A2C06FF" w:rsidR="000D5A41" w:rsidRDefault="000D5A41" w:rsidP="00AA360F">
                      <w:pPr>
                        <w:pStyle w:val="BodyText2"/>
                        <w:numPr>
                          <w:ilvl w:val="0"/>
                          <w:numId w:val="16"/>
                        </w:numPr>
                      </w:pPr>
                      <w:r w:rsidRPr="00AA360F">
                        <w:t xml:space="preserve">Remember to use </w:t>
                      </w:r>
                      <w:hyperlink r:id="rId24" w:history="1">
                        <w:r w:rsidRPr="00AA360F">
                          <w:rPr>
                            <w:rStyle w:val="Hyperlink"/>
                          </w:rPr>
                          <w:t>#easyfundraising</w:t>
                        </w:r>
                      </w:hyperlink>
                      <w:r>
                        <w:t xml:space="preserve">! </w:t>
                      </w:r>
                      <w:r w:rsidRPr="00AA360F">
                        <w:t xml:space="preserve">Over 4,300 shops and sites will donate, so you can raise for Twiss Green Parents' Association - Warrington when you buy gadgets, electricals, games consoles, toys, clothes, gifts or anything else! They are also offering - £5 donation for new supporter registrations </w:t>
                      </w:r>
                      <w:r w:rsidR="007172AE" w:rsidRPr="00AA360F">
                        <w:rPr>
                          <w:noProof/>
                        </w:rPr>
                        <w:drawing>
                          <wp:inline distT="0" distB="0" distL="0" distR="0" wp14:anchorId="2F6A5EA0" wp14:editId="772C50FE">
                            <wp:extent cx="148590" cy="148590"/>
                            <wp:effectExtent l="0" t="0" r="0" b="0"/>
                            <wp:docPr id="494" name="Picture 494" descr="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4" descr="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774CD7" w14:textId="7053089B" w:rsidR="000D5A41" w:rsidRDefault="000D5A41" w:rsidP="00AA360F">
                      <w:pPr>
                        <w:pStyle w:val="BodyText2"/>
                        <w:numPr>
                          <w:ilvl w:val="0"/>
                          <w:numId w:val="16"/>
                        </w:numPr>
                      </w:pPr>
                      <w:r w:rsidRPr="00AA360F">
                        <w:t>Did you know that if you shop at Amazon Smile, Amazon will donate 0.5% of the price of eligible purchases to Twiss Green P</w:t>
                      </w:r>
                      <w:r w:rsidR="00BE07B5">
                        <w:t>TFA</w:t>
                      </w:r>
                      <w:r w:rsidRPr="00AA360F">
                        <w:t>?</w:t>
                      </w:r>
                    </w:p>
                    <w:p w14:paraId="06DABC73" w14:textId="1927FB78" w:rsidR="000D5A41" w:rsidRPr="00DC2208" w:rsidRDefault="007172AE" w:rsidP="00AA360F">
                      <w:pPr>
                        <w:pStyle w:val="BodyText2"/>
                        <w:ind w:left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821E10" wp14:editId="607C3C73">
                            <wp:extent cx="2487930" cy="2158365"/>
                            <wp:effectExtent l="0" t="0" r="0" b="0"/>
                            <wp:docPr id="495" name="Picture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930" cy="2158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E359A" wp14:editId="5F7B490D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1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05CAEC" w14:textId="77777777" w:rsidR="000D5A41" w:rsidRDefault="000D5A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359A" id="Text Box 292" o:spid="_x0000_s1055" type="#_x0000_t202" style="position:absolute;left:0;text-align:left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" filled="f" stroked="f">
                <v:textbox inset="0,0,0,0">
                  <w:txbxContent>
                    <w:p w14:paraId="1305CAEC" w14:textId="77777777" w:rsidR="000D5A41" w:rsidRDefault="000D5A4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3BF9FC0" wp14:editId="65AFEF7F">
                <wp:simplePos x="0" y="0"/>
                <wp:positionH relativeFrom="page">
                  <wp:posOffset>342900</wp:posOffset>
                </wp:positionH>
                <wp:positionV relativeFrom="page">
                  <wp:posOffset>459105</wp:posOffset>
                </wp:positionV>
                <wp:extent cx="7086600" cy="9027795"/>
                <wp:effectExtent l="19050" t="11430" r="19050" b="19050"/>
                <wp:wrapNone/>
                <wp:docPr id="1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1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576"/>
                          </a:xfrm>
                          <a:prstGeom prst="rect">
                            <a:avLst/>
                          </a:prstGeom>
                          <a:solidFill>
                            <a:srgbClr val="7FFFFF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FEB5" id="Group 405" o:spid="_x0000_s1026" style="position:absolute;margin-left:27pt;margin-top:36.15pt;width:558pt;height:710.85pt;z-index:251638784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">
                <v:rect id="Rectangle 296" o:spid="_x0000_s1027" style="position:absolute;left:540;top:1080;width:11160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" filled="f" strokecolor="red" strokeweight="1.75pt">
                  <v:textbox inset="0,0,0,0"/>
                </v:rect>
                <v:rect id="Rectangle 123" o:spid="_x0000_s1028" style="position:absolute;left:1080;top:723;width:1008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" fillcolor="#7fffff" strokecolor="red" strokeweight="1.7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9605AE0" wp14:editId="146488C3">
                <wp:simplePos x="0" y="0"/>
                <wp:positionH relativeFrom="page">
                  <wp:posOffset>2044065</wp:posOffset>
                </wp:positionH>
                <wp:positionV relativeFrom="page">
                  <wp:posOffset>522605</wp:posOffset>
                </wp:positionV>
                <wp:extent cx="3670935" cy="247650"/>
                <wp:effectExtent l="0" t="0" r="0" b="1270"/>
                <wp:wrapNone/>
                <wp:docPr id="1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49D4D" w14:textId="61CEB47A" w:rsidR="000D5A41" w:rsidRPr="00D502D3" w:rsidRDefault="000D5A41" w:rsidP="00D502D3">
                            <w:pPr>
                              <w:pStyle w:val="PageTitleNumber"/>
                            </w:pPr>
                            <w:r>
                              <w:t>TWISS GREEN PTFA 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5AE0" id="Text Box 125" o:spid="_x0000_s1056" type="#_x0000_t202" style="position:absolute;left:0;text-align:left;margin-left:160.95pt;margin-top:41.15pt;width:289.0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" filled="f" stroked="f">
                <v:textbox style="mso-fit-shape-to-text:t" inset="0,0,0,0">
                  <w:txbxContent>
                    <w:p w14:paraId="39749D4D" w14:textId="61CEB47A" w:rsidR="000D5A41" w:rsidRPr="00D502D3" w:rsidRDefault="000D5A41" w:rsidP="00D502D3">
                      <w:pPr>
                        <w:pStyle w:val="PageTitleNumber"/>
                      </w:pPr>
                      <w:r>
                        <w:t>TWISS GREEN PTFA 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8AF9D8" wp14:editId="45610BFB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8755A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F9D8" id="Text Box 152" o:spid="_x0000_s1057" type="#_x0000_t202" style="position:absolute;left:0;text-align:left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" filled="f" stroked="f">
                <v:textbox inset="0,0,0,0">
                  <w:txbxContent>
                    <w:p w14:paraId="6988755A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9FD5B2" wp14:editId="1D7539AB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241BF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FD5B2" id="Text Box 156" o:spid="_x0000_s1058" type="#_x0000_t202" style="position:absolute;left:0;text-align:left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" filled="f" stroked="f">
                <v:textbox inset="0,0,0,0">
                  <w:txbxContent>
                    <w:p w14:paraId="466241BF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4D5DBD0" wp14:editId="418E15A2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48C2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5DBD0" id="Text Box 160" o:spid="_x0000_s1059" type="#_x0000_t202" style="position:absolute;left:0;text-align:left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" filled="f" stroked="f">
                <v:textbox inset="0,0,0,0">
                  <w:txbxContent>
                    <w:p w14:paraId="6C8C48C2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5EA5B6" wp14:editId="1A33B27F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28E3D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EA5B6" id="Text Box 164" o:spid="_x0000_s1060" type="#_x0000_t202" style="position:absolute;left:0;text-align:left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" filled="f" stroked="f">
                <v:textbox inset="0,0,0,0">
                  <w:txbxContent>
                    <w:p w14:paraId="39628E3D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08075E" wp14:editId="7B141114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E5663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075E" id="Text Box 168" o:spid="_x0000_s1061" type="#_x0000_t202" style="position:absolute;left:0;text-align:left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" filled="f" stroked="f">
                <v:textbox inset="0,0,0,0">
                  <w:txbxContent>
                    <w:p w14:paraId="761E5663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0F693C" wp14:editId="3FBD00E5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DC4C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F693C" id="Text Box 172" o:spid="_x0000_s1062" type="#_x0000_t202" style="position:absolute;left:0;text-align:left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" filled="f" stroked="f">
                <v:textbox inset="0,0,0,0">
                  <w:txbxContent>
                    <w:p w14:paraId="6437DC4C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44CC3C" wp14:editId="0E2BDA5E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FD9AD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CC3C" id="Text Box 176" o:spid="_x0000_s1063" type="#_x0000_t202" style="position:absolute;left:0;text-align:left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" filled="f" stroked="f">
                <v:textbox inset="0,0,0,0">
                  <w:txbxContent>
                    <w:p w14:paraId="222FD9AD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5BDE6F" wp14:editId="52919015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D6BDC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BDE6F" id="Text Box 180" o:spid="_x0000_s1064" type="#_x0000_t202" style="position:absolute;left:0;text-align:left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" filled="f" stroked="f">
                <v:textbox inset="0,0,0,0">
                  <w:txbxContent>
                    <w:p w14:paraId="4A6D6BDC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710A7B" wp14:editId="27D7CB5E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88465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10A7B" id="Text Box 184" o:spid="_x0000_s1065" type="#_x0000_t202" style="position:absolute;left:0;text-align:left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" filled="f" stroked="f">
                <v:textbox inset="0,0,0,0">
                  <w:txbxContent>
                    <w:p w14:paraId="56A88465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EAC1FCC" wp14:editId="2B3BA3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69A16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C1FCC" id="Text Box 188" o:spid="_x0000_s1066" type="#_x0000_t202" style="position:absolute;left:0;text-align:left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" filled="f" stroked="f">
                <v:textbox inset="0,0,0,0">
                  <w:txbxContent>
                    <w:p w14:paraId="0F069A16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4CAC8E" wp14:editId="7017174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A7E88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AC8E" id="Text Box 220" o:spid="_x0000_s1067" type="#_x0000_t202" style="position:absolute;left:0;text-align:left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" filled="f" stroked="f">
                <v:textbox inset="0,0,0,0">
                  <w:txbxContent>
                    <w:p w14:paraId="614A7E88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847616" wp14:editId="211CE82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E5C41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47616" id="Text Box 224" o:spid="_x0000_s1068" type="#_x0000_t202" style="position:absolute;left:0;text-align:left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" filled="f" stroked="f">
                <v:textbox inset="0,0,0,0">
                  <w:txbxContent>
                    <w:p w14:paraId="4C7E5C41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B3142B" wp14:editId="1C4810FD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E1830" w14:textId="77777777" w:rsidR="000D5A41" w:rsidRDefault="000D5A4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142B" id="Text Box 228" o:spid="_x0000_s1069" type="#_x0000_t202" style="position:absolute;left:0;text-align:left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" filled="f" stroked="f">
                <v:textbox inset="0,0,0,0">
                  <w:txbxContent>
                    <w:p w14:paraId="47EE1830" w14:textId="77777777" w:rsidR="000D5A41" w:rsidRDefault="000D5A41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43FC" w:rsidRPr="00E243FC">
        <w:rPr>
          <w:noProof/>
          <w:sz w:val="28"/>
          <w:szCs w:val="28"/>
        </w:rPr>
        <w:t xml:space="preserve"> </w:t>
      </w:r>
    </w:p>
    <w:p w14:paraId="4D82CB35" w14:textId="416C8C73" w:rsidR="00215570" w:rsidRDefault="00215570" w:rsidP="009C438E"/>
    <w:p w14:paraId="5ACAE59E" w14:textId="2BC5057F" w:rsidR="00E243FC" w:rsidRDefault="00E243FC"/>
    <w:p w14:paraId="40709E39" w14:textId="3B72B651" w:rsidR="00E243FC" w:rsidRDefault="00E243FC"/>
    <w:p w14:paraId="3AC91173" w14:textId="4EAF4251" w:rsidR="00E243FC" w:rsidRDefault="00E243FC"/>
    <w:p w14:paraId="348FF997" w14:textId="1266D95E" w:rsidR="00E243FC" w:rsidRDefault="00E243FC"/>
    <w:p w14:paraId="0EADB7E1" w14:textId="3973E637" w:rsidR="00E243FC" w:rsidRDefault="00E243FC"/>
    <w:p w14:paraId="2E539DA7" w14:textId="58D3E90E" w:rsidR="00E243FC" w:rsidRDefault="00E243FC"/>
    <w:p w14:paraId="54A0B2AC" w14:textId="33F3629A" w:rsidR="00E243FC" w:rsidRDefault="00E243FC"/>
    <w:p w14:paraId="1B1A79ED" w14:textId="61C4339D" w:rsidR="00E243FC" w:rsidRDefault="00E243FC"/>
    <w:p w14:paraId="3EFD08EB" w14:textId="0C4BF505" w:rsidR="00E243FC" w:rsidRDefault="00E243FC"/>
    <w:p w14:paraId="59036588" w14:textId="725AEC64" w:rsidR="00E243FC" w:rsidRDefault="00E243FC"/>
    <w:p w14:paraId="252BBE4D" w14:textId="1A30611F" w:rsidR="00E243FC" w:rsidRDefault="00E243FC"/>
    <w:p w14:paraId="4D0AB13C" w14:textId="2E3E35DF" w:rsidR="00E243FC" w:rsidRDefault="00E243FC"/>
    <w:p w14:paraId="23A57525" w14:textId="1D8BCAB6" w:rsidR="00E243FC" w:rsidRDefault="00E243FC"/>
    <w:p w14:paraId="16EC596C" w14:textId="042F4BA5" w:rsidR="00E243FC" w:rsidRDefault="00E243FC"/>
    <w:p w14:paraId="2575B064" w14:textId="2EFCAFB1" w:rsidR="00E243FC" w:rsidRDefault="00E243FC"/>
    <w:p w14:paraId="2EECD818" w14:textId="647A4E0B" w:rsidR="00E243FC" w:rsidRDefault="00D50DE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7B27E5" wp14:editId="4565BEE5">
                <wp:simplePos x="0" y="0"/>
                <wp:positionH relativeFrom="page">
                  <wp:posOffset>446567</wp:posOffset>
                </wp:positionH>
                <wp:positionV relativeFrom="page">
                  <wp:posOffset>4029740</wp:posOffset>
                </wp:positionV>
                <wp:extent cx="3540642" cy="1765004"/>
                <wp:effectExtent l="0" t="0" r="3175" b="6985"/>
                <wp:wrapNone/>
                <wp:docPr id="2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642" cy="1765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8AA12" w14:textId="52E614A0" w:rsidR="000D5A41" w:rsidRPr="0032589C" w:rsidRDefault="000D5A41" w:rsidP="0032589C">
                            <w:pPr>
                              <w:pStyle w:val="List"/>
                              <w:numPr>
                                <w:ilvl w:val="0"/>
                                <w:numId w:val="0"/>
                                <w:numberingChange w:id="0" w:author="Microsoft Corporation" w:date="2002-10-10T16:12:00Z" w:original="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On Thursday 17</w:t>
                            </w:r>
                            <w:r w:rsidRPr="0032589C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</w:rPr>
                              <w:t xml:space="preserve"> December, be will be hosting a sponsored ‘Jingle Jangle Jog’. Children will be asked to come school in their festive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pyjamas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/onesies and complete a jog around the school grounds in their year group bubbles! All children will receive a medal and treat in reward for their participation!! Please encourage family and friends to sponsor your child using the following link:</w:t>
                            </w:r>
                            <w:r w:rsidR="00BE07B5" w:rsidRPr="00BE07B5">
                              <w:rPr>
                                <w:sz w:val="20"/>
                              </w:rPr>
                              <w:t xml:space="preserve"> </w:t>
                            </w:r>
                            <w:r w:rsidR="00BE07B5">
                              <w:rPr>
                                <w:sz w:val="20"/>
                              </w:rPr>
                              <w:t>https://www.justgiving.com/campaign/jinglejanglejog</w:t>
                            </w:r>
                            <w:r w:rsidR="007172AE" w:rsidRPr="00BE07B5">
                              <w:rPr>
                                <w:noProof/>
                              </w:rPr>
                              <w:drawing>
                                <wp:inline distT="0" distB="0" distL="0" distR="0" wp14:anchorId="090914EF" wp14:editId="02D57B41">
                                  <wp:extent cx="3051810" cy="116840"/>
                                  <wp:effectExtent l="0" t="0" r="0" b="0"/>
                                  <wp:docPr id="491" name="Picture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81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B27E5" id="Text Box 305" o:spid="_x0000_s1070" type="#_x0000_t202" style="position:absolute;margin-left:35.15pt;margin-top:317.3pt;width:278.8pt;height:13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" filled="f" stroked="f">
                <v:textbox inset="0,0,0,0">
                  <w:txbxContent>
                    <w:p w14:paraId="2DC8AA12" w14:textId="52E614A0" w:rsidR="000D5A41" w:rsidRPr="0032589C" w:rsidRDefault="000D5A41" w:rsidP="0032589C">
                      <w:pPr>
                        <w:pStyle w:val="List"/>
                        <w:numPr>
                          <w:ilvl w:val="0"/>
                          <w:numId w:val="0"/>
                          <w:numberingChange w:id="1" w:author="Microsoft Corporation" w:date="2002-10-10T16:12:00Z" w:original="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On Thursday 17</w:t>
                      </w:r>
                      <w:r w:rsidRPr="0032589C">
                        <w:rPr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</w:rPr>
                        <w:t xml:space="preserve"> December, be will be hosting a sponsored ‘Jingle Jangle Jog’. Children will be asked to come school in their festive </w:t>
                      </w:r>
                      <w:proofErr w:type="spellStart"/>
                      <w:r>
                        <w:rPr>
                          <w:sz w:val="20"/>
                        </w:rPr>
                        <w:t>pyjamas</w:t>
                      </w:r>
                      <w:proofErr w:type="spellEnd"/>
                      <w:r>
                        <w:rPr>
                          <w:sz w:val="20"/>
                        </w:rPr>
                        <w:t>/onesies and complete a jog around the school grounds in their year group bubbles! All children will receive a medal and treat in reward for their participation!! Please encourage family and friends to sponsor your child using the following link:</w:t>
                      </w:r>
                      <w:r w:rsidR="00BE07B5" w:rsidRPr="00BE07B5">
                        <w:rPr>
                          <w:sz w:val="20"/>
                        </w:rPr>
                        <w:t xml:space="preserve"> </w:t>
                      </w:r>
                      <w:r w:rsidR="00BE07B5">
                        <w:rPr>
                          <w:sz w:val="20"/>
                        </w:rPr>
                        <w:t>https://www.justgiving.com/campaign/jinglejanglejog</w:t>
                      </w:r>
                      <w:r w:rsidR="007172AE" w:rsidRPr="00BE07B5">
                        <w:rPr>
                          <w:noProof/>
                        </w:rPr>
                        <w:drawing>
                          <wp:inline distT="0" distB="0" distL="0" distR="0" wp14:anchorId="090914EF" wp14:editId="02D57B41">
                            <wp:extent cx="3051810" cy="116840"/>
                            <wp:effectExtent l="0" t="0" r="0" b="0"/>
                            <wp:docPr id="491" name="Picture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81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F1B59C" w14:textId="4ED1021B" w:rsidR="00E243FC" w:rsidRDefault="00E243FC"/>
    <w:p w14:paraId="434A96E2" w14:textId="1F8B241C" w:rsidR="00E243FC" w:rsidRDefault="00E243FC"/>
    <w:p w14:paraId="37F50F01" w14:textId="4F4D621E" w:rsidR="00E243FC" w:rsidRDefault="00E243FC"/>
    <w:p w14:paraId="66BA010C" w14:textId="08C715A2" w:rsidR="00E243FC" w:rsidRDefault="00E243FC"/>
    <w:p w14:paraId="5895AD62" w14:textId="01297806" w:rsidR="00E243FC" w:rsidRDefault="00E243FC"/>
    <w:p w14:paraId="2EEE357A" w14:textId="0386651D" w:rsidR="00E243FC" w:rsidRDefault="00E243FC"/>
    <w:p w14:paraId="55E1B5B4" w14:textId="4F04AA5F" w:rsidR="00E243FC" w:rsidRDefault="00E243FC"/>
    <w:p w14:paraId="0108D6EE" w14:textId="0378C8BB" w:rsidR="00E243FC" w:rsidRDefault="00E243FC"/>
    <w:p w14:paraId="2B6D019E" w14:textId="61B1F08E" w:rsidR="00E243FC" w:rsidRDefault="00E243FC"/>
    <w:p w14:paraId="33A0F661" w14:textId="4118AA60" w:rsidR="00E243FC" w:rsidRDefault="00E243FC"/>
    <w:p w14:paraId="6A4CF51F" w14:textId="79C364A2" w:rsidR="00E243FC" w:rsidRDefault="00E243FC"/>
    <w:p w14:paraId="1EA9B38E" w14:textId="6F6DEDF2" w:rsidR="00E243FC" w:rsidRDefault="007172A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2C86E7" wp14:editId="22AD5A4D">
                <wp:simplePos x="0" y="0"/>
                <wp:positionH relativeFrom="page">
                  <wp:posOffset>427990</wp:posOffset>
                </wp:positionH>
                <wp:positionV relativeFrom="page">
                  <wp:posOffset>6043295</wp:posOffset>
                </wp:positionV>
                <wp:extent cx="3009900" cy="1647190"/>
                <wp:effectExtent l="18415" t="23495" r="19685" b="15240"/>
                <wp:wrapNone/>
                <wp:docPr id="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64719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rgbClr val="3366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B4240C" w14:textId="1B8CD7ED" w:rsidR="000D5A41" w:rsidRPr="00E243FC" w:rsidRDefault="000D5A41" w:rsidP="00E243FC">
                            <w:pPr>
                              <w:pStyle w:val="BodyText"/>
                              <w:spacing w:before="120" w:after="120"/>
                              <w:ind w:left="288" w:right="288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As we will be unable to host our annual Christmas Fair, we have signed up to the Big PTFA Raffle</w:t>
                            </w:r>
                            <w:r w:rsidR="00BE07B5">
                              <w:rPr>
                                <w:bCs/>
                              </w:rPr>
                              <w:t xml:space="preserve">! For every ticket you purchase, you will have 12 chances to win </w:t>
                            </w:r>
                            <w:proofErr w:type="spellStart"/>
                            <w:r w:rsidR="00BE07B5">
                              <w:rPr>
                                <w:bCs/>
                              </w:rPr>
                              <w:t>upto</w:t>
                            </w:r>
                            <w:proofErr w:type="spellEnd"/>
                            <w:r w:rsidR="00BE07B5">
                              <w:rPr>
                                <w:bCs/>
                              </w:rPr>
                              <w:t xml:space="preserve"> £5000*, and 50% of every ticket sold will go to our PTFA!</w:t>
                            </w:r>
                            <w:r w:rsidR="00E243FC">
                              <w:rPr>
                                <w:bCs/>
                              </w:rPr>
                              <w:t xml:space="preserve"> Please visit-https://www/bigptaraffle.co.uk/support/twiss-green-c-p-school-wa3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C86E7" id="Text Box 303" o:spid="_x0000_s1071" type="#_x0000_t202" style="position:absolute;margin-left:33.7pt;margin-top:475.85pt;width:237pt;height:129.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" filled="f" fillcolor="#9cf" strokecolor="#36f" strokeweight="2.25pt">
                <v:stroke dashstyle="1 1" endcap="round"/>
                <v:textbox inset="0,0,0,0">
                  <w:txbxContent>
                    <w:p w14:paraId="24B4240C" w14:textId="1B8CD7ED" w:rsidR="000D5A41" w:rsidRPr="00E243FC" w:rsidRDefault="000D5A41" w:rsidP="00E243FC">
                      <w:pPr>
                        <w:pStyle w:val="BodyText"/>
                        <w:spacing w:before="120" w:after="120"/>
                        <w:ind w:left="288" w:right="288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As we will be unable to host our annual Christmas Fair, we have signed up to the Big PTFA Raffle</w:t>
                      </w:r>
                      <w:r w:rsidR="00BE07B5">
                        <w:rPr>
                          <w:bCs/>
                        </w:rPr>
                        <w:t xml:space="preserve">! For every ticket you purchase, you will have 12 chances to win </w:t>
                      </w:r>
                      <w:proofErr w:type="spellStart"/>
                      <w:r w:rsidR="00BE07B5">
                        <w:rPr>
                          <w:bCs/>
                        </w:rPr>
                        <w:t>upto</w:t>
                      </w:r>
                      <w:proofErr w:type="spellEnd"/>
                      <w:r w:rsidR="00BE07B5">
                        <w:rPr>
                          <w:bCs/>
                        </w:rPr>
                        <w:t xml:space="preserve"> £5000*, and 50% of every ticket sold will go to our PTFA!</w:t>
                      </w:r>
                      <w:r w:rsidR="00E243FC">
                        <w:rPr>
                          <w:bCs/>
                        </w:rPr>
                        <w:t xml:space="preserve"> Please visit-https://www/bigptaraffle.co.uk/support/twiss-green-c-p-school-wa3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A033DE" w14:textId="35F2B479" w:rsidR="00E243FC" w:rsidRDefault="00E243FC"/>
    <w:p w14:paraId="3B02644B" w14:textId="65CE5F05" w:rsidR="00E243FC" w:rsidRDefault="00E243FC"/>
    <w:p w14:paraId="3920317C" w14:textId="231746C1" w:rsidR="00E243FC" w:rsidRDefault="00E243FC"/>
    <w:p w14:paraId="4F021262" w14:textId="1D882341" w:rsidR="00E243FC" w:rsidRDefault="00E243FC"/>
    <w:p w14:paraId="0ABD2C70" w14:textId="165E8487" w:rsidR="00E243FC" w:rsidRDefault="00E243FC"/>
    <w:p w14:paraId="430EFF97" w14:textId="317027D0" w:rsidR="00E243FC" w:rsidRDefault="00E243FC"/>
    <w:p w14:paraId="4A76314D" w14:textId="1FE3C173" w:rsidR="00E243FC" w:rsidRDefault="00E243FC" w:rsidP="00E243FC">
      <w:pPr>
        <w:pStyle w:val="Heading1"/>
        <w:rPr>
          <w:noProof/>
          <w:sz w:val="28"/>
          <w:szCs w:val="28"/>
        </w:rPr>
      </w:pPr>
    </w:p>
    <w:p w14:paraId="7F812A72" w14:textId="1946572B" w:rsidR="00E243FC" w:rsidRDefault="00E243FC" w:rsidP="00E243FC"/>
    <w:p w14:paraId="5BEBA40A" w14:textId="77777777" w:rsidR="007172AE" w:rsidRDefault="007172AE" w:rsidP="007172AE">
      <w:pPr>
        <w:pStyle w:val="Heading1"/>
        <w:rPr>
          <w:sz w:val="32"/>
          <w:szCs w:val="32"/>
        </w:rPr>
      </w:pPr>
    </w:p>
    <w:p w14:paraId="317F7947" w14:textId="7A0106F2" w:rsidR="007172AE" w:rsidRDefault="00E243FC" w:rsidP="007172AE">
      <w:pPr>
        <w:pStyle w:val="Heading1"/>
        <w:rPr>
          <w:sz w:val="32"/>
          <w:szCs w:val="32"/>
        </w:rPr>
      </w:pPr>
      <w:r w:rsidRPr="007172AE">
        <w:rPr>
          <w:sz w:val="32"/>
          <w:szCs w:val="32"/>
        </w:rPr>
        <w:t>Tree Decoration</w:t>
      </w:r>
    </w:p>
    <w:p w14:paraId="26894D47" w14:textId="1D496A7B" w:rsidR="007172AE" w:rsidRDefault="007172AE" w:rsidP="007172AE">
      <w:pPr>
        <w:pStyle w:val="Heading1"/>
        <w:rPr>
          <w:rFonts w:ascii="Verdana" w:hAnsi="Verdana" w:cstheme="minorHAnsi"/>
          <w:b w:val="0"/>
          <w:bCs/>
          <w:color w:val="auto"/>
          <w:sz w:val="20"/>
          <w:szCs w:val="20"/>
        </w:rPr>
      </w:pPr>
      <w:r w:rsidRPr="007172AE">
        <w:rPr>
          <w:rFonts w:ascii="Verdana" w:hAnsi="Verdana" w:cstheme="minorHAnsi"/>
          <w:b w:val="0"/>
          <w:bCs/>
          <w:color w:val="auto"/>
          <w:sz w:val="20"/>
          <w:szCs w:val="20"/>
        </w:rPr>
        <w:t>In December, children will be invited to purchase</w:t>
      </w:r>
    </w:p>
    <w:p w14:paraId="25E0A14C" w14:textId="2486C368" w:rsidR="007172AE" w:rsidRPr="007172AE" w:rsidRDefault="007172AE" w:rsidP="007172AE">
      <w:pPr>
        <w:pStyle w:val="Heading1"/>
        <w:rPr>
          <w:rFonts w:ascii="Verdana" w:hAnsi="Verdana" w:cstheme="minorHAnsi"/>
          <w:b w:val="0"/>
          <w:bCs/>
          <w:color w:val="auto"/>
          <w:sz w:val="20"/>
          <w:szCs w:val="20"/>
        </w:rPr>
      </w:pPr>
      <w:r w:rsidRPr="007172AE">
        <w:rPr>
          <w:rFonts w:ascii="Verdana" w:hAnsi="Verdana" w:cstheme="minorHAnsi"/>
          <w:b w:val="0"/>
          <w:bCs/>
          <w:color w:val="auto"/>
          <w:sz w:val="20"/>
          <w:szCs w:val="20"/>
        </w:rPr>
        <w:t xml:space="preserve">a </w:t>
      </w:r>
      <w:r>
        <w:rPr>
          <w:rFonts w:ascii="Verdana" w:hAnsi="Verdana" w:cstheme="minorHAnsi"/>
          <w:b w:val="0"/>
          <w:bCs/>
          <w:color w:val="auto"/>
          <w:sz w:val="20"/>
          <w:szCs w:val="20"/>
        </w:rPr>
        <w:t>b</w:t>
      </w:r>
      <w:r w:rsidRPr="007172AE">
        <w:rPr>
          <w:rFonts w:ascii="Verdana" w:hAnsi="Verdana" w:cstheme="minorHAnsi"/>
          <w:b w:val="0"/>
          <w:bCs/>
          <w:color w:val="auto"/>
          <w:sz w:val="20"/>
          <w:szCs w:val="20"/>
        </w:rPr>
        <w:t>auble/ornament for £1. They will be asked to</w:t>
      </w:r>
    </w:p>
    <w:p w14:paraId="6ADD5FD8" w14:textId="610334A3" w:rsidR="007172AE" w:rsidRDefault="007172AE" w:rsidP="007172AE">
      <w:pPr>
        <w:pStyle w:val="Heading1"/>
        <w:rPr>
          <w:rFonts w:ascii="Verdana" w:hAnsi="Verdana" w:cstheme="minorHAnsi"/>
          <w:b w:val="0"/>
          <w:bCs/>
          <w:color w:val="auto"/>
          <w:sz w:val="20"/>
          <w:szCs w:val="20"/>
        </w:rPr>
      </w:pPr>
      <w:r w:rsidRPr="007172AE">
        <w:rPr>
          <w:rFonts w:ascii="Verdana" w:hAnsi="Verdana" w:cstheme="minorHAnsi"/>
          <w:b w:val="0"/>
          <w:bCs/>
          <w:color w:val="auto"/>
          <w:sz w:val="20"/>
          <w:szCs w:val="20"/>
        </w:rPr>
        <w:t>decorate this and it will be displayed on the</w:t>
      </w:r>
    </w:p>
    <w:p w14:paraId="69D257A9" w14:textId="53073279" w:rsidR="007172AE" w:rsidRDefault="007172AE" w:rsidP="007172AE">
      <w:pPr>
        <w:pStyle w:val="Heading1"/>
        <w:rPr>
          <w:rFonts w:ascii="Verdana" w:hAnsi="Verdana" w:cstheme="minorHAnsi"/>
          <w:b w:val="0"/>
          <w:bCs/>
          <w:color w:val="auto"/>
          <w:sz w:val="20"/>
          <w:szCs w:val="20"/>
        </w:rPr>
      </w:pPr>
      <w:r w:rsidRPr="007172AE">
        <w:rPr>
          <w:rFonts w:ascii="Verdana" w:hAnsi="Verdana" w:cstheme="minorHAnsi"/>
          <w:b w:val="0"/>
          <w:bCs/>
          <w:color w:val="auto"/>
          <w:sz w:val="20"/>
          <w:szCs w:val="20"/>
        </w:rPr>
        <w:t>school tree. A prize will be awarded for the best</w:t>
      </w:r>
    </w:p>
    <w:p w14:paraId="736448D4" w14:textId="6D0166D1" w:rsidR="007172AE" w:rsidRPr="007172AE" w:rsidRDefault="007172AE" w:rsidP="007172AE">
      <w:pPr>
        <w:pStyle w:val="Heading1"/>
        <w:rPr>
          <w:rFonts w:ascii="Verdana" w:hAnsi="Verdana" w:cstheme="minorHAnsi"/>
          <w:b w:val="0"/>
          <w:bCs/>
          <w:color w:val="auto"/>
          <w:sz w:val="20"/>
          <w:szCs w:val="20"/>
        </w:rPr>
      </w:pPr>
      <w:r w:rsidRPr="007172AE">
        <w:rPr>
          <w:rFonts w:ascii="Verdana" w:hAnsi="Verdana" w:cstheme="minorHAnsi"/>
          <w:b w:val="0"/>
          <w:bCs/>
          <w:color w:val="auto"/>
          <w:sz w:val="20"/>
          <w:szCs w:val="20"/>
        </w:rPr>
        <w:t>decorated!</w:t>
      </w:r>
    </w:p>
    <w:p w14:paraId="0AA5BF97" w14:textId="79647BB5" w:rsidR="007172AE" w:rsidRPr="007172AE" w:rsidRDefault="007172AE" w:rsidP="007172AE">
      <w:pPr>
        <w:rPr>
          <w:rFonts w:ascii="Verdana" w:hAnsi="Verdana" w:cstheme="minorHAnsi"/>
          <w:bCs/>
          <w:sz w:val="20"/>
        </w:rPr>
      </w:pPr>
    </w:p>
    <w:p w14:paraId="1EEAC631" w14:textId="77777777" w:rsidR="007172AE" w:rsidRPr="007172AE" w:rsidRDefault="007172AE"/>
    <w:sectPr w:rsidR="007172AE" w:rsidRPr="007172A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5E460" w14:textId="77777777" w:rsidR="00CB73CE" w:rsidRDefault="00CB73CE">
      <w:r>
        <w:separator/>
      </w:r>
    </w:p>
  </w:endnote>
  <w:endnote w:type="continuationSeparator" w:id="0">
    <w:p w14:paraId="6D61A35C" w14:textId="77777777" w:rsidR="00CB73CE" w:rsidRDefault="00CB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C843A" w14:textId="77777777" w:rsidR="00CB73CE" w:rsidRDefault="00CB73CE">
      <w:r>
        <w:separator/>
      </w:r>
    </w:p>
  </w:footnote>
  <w:footnote w:type="continuationSeparator" w:id="0">
    <w:p w14:paraId="3A05476B" w14:textId="77777777" w:rsidR="00CB73CE" w:rsidRDefault="00CB7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5E692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4" type="#_x0000_t75" style="width:11.25pt;height:11.25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CC6EA1"/>
    <w:multiLevelType w:val="hybridMultilevel"/>
    <w:tmpl w:val="CE54E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55"/>
    <w:rsid w:val="000877A4"/>
    <w:rsid w:val="000C2ED6"/>
    <w:rsid w:val="000D5A41"/>
    <w:rsid w:val="000D5D3D"/>
    <w:rsid w:val="000E32BD"/>
    <w:rsid w:val="000F6884"/>
    <w:rsid w:val="00144343"/>
    <w:rsid w:val="0014699E"/>
    <w:rsid w:val="00164D3F"/>
    <w:rsid w:val="00174844"/>
    <w:rsid w:val="001844BF"/>
    <w:rsid w:val="00184C67"/>
    <w:rsid w:val="00187C42"/>
    <w:rsid w:val="00190D60"/>
    <w:rsid w:val="00194765"/>
    <w:rsid w:val="001B32F2"/>
    <w:rsid w:val="001E5185"/>
    <w:rsid w:val="001F5E64"/>
    <w:rsid w:val="00213DB3"/>
    <w:rsid w:val="00215570"/>
    <w:rsid w:val="00222136"/>
    <w:rsid w:val="00236358"/>
    <w:rsid w:val="00236FD0"/>
    <w:rsid w:val="00284F12"/>
    <w:rsid w:val="002B1E02"/>
    <w:rsid w:val="002C08BC"/>
    <w:rsid w:val="002C35F7"/>
    <w:rsid w:val="002D2D8A"/>
    <w:rsid w:val="002F0AEB"/>
    <w:rsid w:val="0032589C"/>
    <w:rsid w:val="0033356B"/>
    <w:rsid w:val="00350640"/>
    <w:rsid w:val="003743CF"/>
    <w:rsid w:val="003763D1"/>
    <w:rsid w:val="00380B5D"/>
    <w:rsid w:val="00380C9F"/>
    <w:rsid w:val="00394ED5"/>
    <w:rsid w:val="003A44AF"/>
    <w:rsid w:val="003B7587"/>
    <w:rsid w:val="003C1C93"/>
    <w:rsid w:val="003C2170"/>
    <w:rsid w:val="003E0B50"/>
    <w:rsid w:val="004203BE"/>
    <w:rsid w:val="00453D3E"/>
    <w:rsid w:val="00456E19"/>
    <w:rsid w:val="004629DF"/>
    <w:rsid w:val="0048007A"/>
    <w:rsid w:val="004B2483"/>
    <w:rsid w:val="004B2E97"/>
    <w:rsid w:val="004C1FC0"/>
    <w:rsid w:val="004C787F"/>
    <w:rsid w:val="004D5DB2"/>
    <w:rsid w:val="00516F08"/>
    <w:rsid w:val="00523ABD"/>
    <w:rsid w:val="00524BBD"/>
    <w:rsid w:val="00530AF1"/>
    <w:rsid w:val="005506E3"/>
    <w:rsid w:val="005577F7"/>
    <w:rsid w:val="005848F0"/>
    <w:rsid w:val="00593D63"/>
    <w:rsid w:val="0059690B"/>
    <w:rsid w:val="005B4F56"/>
    <w:rsid w:val="005B7866"/>
    <w:rsid w:val="00605769"/>
    <w:rsid w:val="00647FE7"/>
    <w:rsid w:val="00651F9C"/>
    <w:rsid w:val="00681C27"/>
    <w:rsid w:val="00685F8D"/>
    <w:rsid w:val="006A65B0"/>
    <w:rsid w:val="006D64B2"/>
    <w:rsid w:val="006E29F9"/>
    <w:rsid w:val="006F69EC"/>
    <w:rsid w:val="00701254"/>
    <w:rsid w:val="007041E4"/>
    <w:rsid w:val="0070786F"/>
    <w:rsid w:val="00713F30"/>
    <w:rsid w:val="007172AE"/>
    <w:rsid w:val="00730D8F"/>
    <w:rsid w:val="00733748"/>
    <w:rsid w:val="00742189"/>
    <w:rsid w:val="00754090"/>
    <w:rsid w:val="00782EB2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35E85"/>
    <w:rsid w:val="00841065"/>
    <w:rsid w:val="0084273F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225B"/>
    <w:rsid w:val="00925343"/>
    <w:rsid w:val="00927132"/>
    <w:rsid w:val="00940F18"/>
    <w:rsid w:val="0094155C"/>
    <w:rsid w:val="009429B8"/>
    <w:rsid w:val="00944813"/>
    <w:rsid w:val="00983828"/>
    <w:rsid w:val="009916DB"/>
    <w:rsid w:val="009A266F"/>
    <w:rsid w:val="009C438E"/>
    <w:rsid w:val="009E08FE"/>
    <w:rsid w:val="009E4798"/>
    <w:rsid w:val="009F08D6"/>
    <w:rsid w:val="009F2C50"/>
    <w:rsid w:val="00A01F2D"/>
    <w:rsid w:val="00A06A05"/>
    <w:rsid w:val="00A3453A"/>
    <w:rsid w:val="00A72C57"/>
    <w:rsid w:val="00A842F7"/>
    <w:rsid w:val="00A843A1"/>
    <w:rsid w:val="00A9094F"/>
    <w:rsid w:val="00AA15E6"/>
    <w:rsid w:val="00AA360F"/>
    <w:rsid w:val="00AC3FF1"/>
    <w:rsid w:val="00AD148A"/>
    <w:rsid w:val="00AE5663"/>
    <w:rsid w:val="00B00C94"/>
    <w:rsid w:val="00B449D0"/>
    <w:rsid w:val="00B55990"/>
    <w:rsid w:val="00B62ACF"/>
    <w:rsid w:val="00B71E36"/>
    <w:rsid w:val="00B87FC2"/>
    <w:rsid w:val="00BA1E55"/>
    <w:rsid w:val="00BA396A"/>
    <w:rsid w:val="00BA7E32"/>
    <w:rsid w:val="00BB757B"/>
    <w:rsid w:val="00BD1DAC"/>
    <w:rsid w:val="00BE07B5"/>
    <w:rsid w:val="00BE5CB4"/>
    <w:rsid w:val="00C1656B"/>
    <w:rsid w:val="00C26529"/>
    <w:rsid w:val="00C446BE"/>
    <w:rsid w:val="00C54BC7"/>
    <w:rsid w:val="00C55100"/>
    <w:rsid w:val="00C55FAA"/>
    <w:rsid w:val="00C80EC0"/>
    <w:rsid w:val="00C83579"/>
    <w:rsid w:val="00CB0B1A"/>
    <w:rsid w:val="00CB73CE"/>
    <w:rsid w:val="00CC3F51"/>
    <w:rsid w:val="00CD4651"/>
    <w:rsid w:val="00CE470C"/>
    <w:rsid w:val="00CE6A69"/>
    <w:rsid w:val="00CE7A71"/>
    <w:rsid w:val="00CF17E1"/>
    <w:rsid w:val="00D026D5"/>
    <w:rsid w:val="00D05582"/>
    <w:rsid w:val="00D12DA3"/>
    <w:rsid w:val="00D33014"/>
    <w:rsid w:val="00D3519B"/>
    <w:rsid w:val="00D431BD"/>
    <w:rsid w:val="00D502D3"/>
    <w:rsid w:val="00D50DE6"/>
    <w:rsid w:val="00D53217"/>
    <w:rsid w:val="00DC2208"/>
    <w:rsid w:val="00DD4680"/>
    <w:rsid w:val="00DE68B8"/>
    <w:rsid w:val="00DF3CC2"/>
    <w:rsid w:val="00E243FC"/>
    <w:rsid w:val="00E247EF"/>
    <w:rsid w:val="00E76CCF"/>
    <w:rsid w:val="00E97DCF"/>
    <w:rsid w:val="00EA57E3"/>
    <w:rsid w:val="00EB10EA"/>
    <w:rsid w:val="00EC3FEA"/>
    <w:rsid w:val="00F12F72"/>
    <w:rsid w:val="00F340E7"/>
    <w:rsid w:val="00F36E14"/>
    <w:rsid w:val="00F453B3"/>
    <w:rsid w:val="00F46A00"/>
    <w:rsid w:val="00F575C2"/>
    <w:rsid w:val="00F6665B"/>
    <w:rsid w:val="00F7747A"/>
    <w:rsid w:val="00FC3BB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1BB5E4C0"/>
  <w15:chartTrackingRefBased/>
  <w15:docId w15:val="{4D8C92A6-8A25-4D6E-9E0F-9F2400F0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E5CB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E5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6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twissgreenptfa1@gmail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hashtag/easyfundraising?__eep__=6&amp;__cft__%5b0%5d=AZWktGJi3ZNL0wGQEYbZKDcfuUVXHFuAV9hcHUNjiXeiBRuES67oq3uxWAGjDz3mkM_waDRWEIrEF1_C5ZAv-U9Yv6_sB8ubqilsFUlg-VwsG7pvl2jMs5VB2oSuYV9t0b8&amp;__tn__=*NK-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hyperlink" Target="mailto:twissgreenptfa1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yperlink" Target="https://www.facebook.com/hashtag/easyfundraising?__eep__=6&amp;__cft__%5b0%5d=AZWktGJi3ZNL0wGQEYbZKDcfuUVXHFuAV9hcHUNjiXeiBRuES67oq3uxWAGjDz3mkM_waDRWEIrEF1_C5ZAv-U9Yv6_sB8ubqilsFUlg-VwsG7pvl2jMs5VB2oSuYV9t0b8&amp;__tn__=*NK-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james\Downloads\tf01018188_win3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tf01018188_win32</Template>
  <TotalTime>1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james</dc:creator>
  <cp:keywords/>
  <dc:description/>
  <cp:lastModifiedBy>Laura James</cp:lastModifiedBy>
  <cp:revision>2</cp:revision>
  <cp:lastPrinted>2002-12-15T16:48:00Z</cp:lastPrinted>
  <dcterms:created xsi:type="dcterms:W3CDTF">2020-11-23T12:05:00Z</dcterms:created>
  <dcterms:modified xsi:type="dcterms:W3CDTF">2020-11-23T12:05:00Z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